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D9700" w14:textId="77777777" w:rsid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6F6060D9" w14:textId="60FA3DB1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  <w:r w:rsidRPr="00642E7A"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  <w:t>What is the Regional Arts Development Fund?</w:t>
      </w:r>
    </w:p>
    <w:p w14:paraId="5F705C44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color w:val="000000"/>
          <w:kern w:val="28"/>
          <w:sz w:val="22"/>
          <w:szCs w:val="22"/>
          <w:lang w:val="en-AU" w:eastAsia="en-AU"/>
        </w:rPr>
      </w:pPr>
    </w:p>
    <w:p w14:paraId="74908B38" w14:textId="77777777" w:rsidR="00642E7A" w:rsidRPr="00892DC1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The Regional Arts Development Fund (RADF) is a partnership between state and local governments which invests in quality arts and cultural experiences across Queensland based on locally determined priorities. </w:t>
      </w:r>
    </w:p>
    <w:p w14:paraId="6839E079" w14:textId="77777777" w:rsidR="00642E7A" w:rsidRPr="00892DC1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F6568FD" w14:textId="2C8FD01C" w:rsidR="00642E7A" w:rsidRPr="00892DC1" w:rsidRDefault="00642E7A" w:rsidP="00642E7A">
      <w:pPr>
        <w:widowControl w:val="0"/>
        <w:jc w:val="both"/>
        <w:rPr>
          <w:rFonts w:ascii="Arial" w:eastAsia="Times New Roman" w:hAnsi="Arial" w:cs="Arial"/>
          <w:color w:val="FFC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RADF promotes the role and value of arts, culture and heritage as key drivers to: support diversity and inclusivity, grow strong regions; and provide training, education and employment opportunities for Queensland artists and local communities.</w:t>
      </w:r>
      <w:r w:rsidR="006E0184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 </w:t>
      </w:r>
    </w:p>
    <w:p w14:paraId="40795C05" w14:textId="77777777" w:rsidR="00642E7A" w:rsidRPr="00892DC1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8176531" w14:textId="60D1049D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 The first stage of the RADF application process involves the submission of a two page project outline and budget. Consider the following:</w:t>
      </w:r>
    </w:p>
    <w:p w14:paraId="0491C067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68EDA5A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What is the project?</w:t>
      </w:r>
    </w:p>
    <w:p w14:paraId="115B8B9C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Who is involved?</w:t>
      </w:r>
    </w:p>
    <w:p w14:paraId="00079C25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Partnerships?</w:t>
      </w:r>
    </w:p>
    <w:p w14:paraId="3EFDDAF5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When will the project take place?</w:t>
      </w:r>
    </w:p>
    <w:p w14:paraId="2BC5C698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Where will the project take place?</w:t>
      </w:r>
    </w:p>
    <w:p w14:paraId="5D60714F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What will the outcome be?</w:t>
      </w:r>
    </w:p>
    <w:p w14:paraId="57E7D776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How much will the project cost?</w:t>
      </w:r>
    </w:p>
    <w:p w14:paraId="7441BC0E" w14:textId="77777777" w:rsidR="00642E7A" w:rsidRPr="00642E7A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How much funding is required?</w:t>
      </w:r>
    </w:p>
    <w:p w14:paraId="18D85E66" w14:textId="7D0B34B7" w:rsidR="00642E7A" w:rsidRPr="00892DC1" w:rsidRDefault="00642E7A" w:rsidP="00642E7A">
      <w:pPr>
        <w:widowControl w:val="0"/>
        <w:numPr>
          <w:ilvl w:val="0"/>
          <w:numId w:val="3"/>
        </w:numPr>
        <w:spacing w:line="360" w:lineRule="auto"/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Have you clearly explained how your project aligns with one of 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C</w:t>
      </w: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ouncil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’</w:t>
      </w: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s strategic themes:</w:t>
      </w:r>
    </w:p>
    <w:p w14:paraId="3FAA2587" w14:textId="2277A4B8" w:rsidR="00642E7A" w:rsidRPr="00892DC1" w:rsidRDefault="00395CE7" w:rsidP="00642E7A">
      <w:pPr>
        <w:widowControl w:val="0"/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A resilient and connected creative community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.</w:t>
      </w:r>
    </w:p>
    <w:p w14:paraId="7D6E87E7" w14:textId="62F6DBBE" w:rsidR="00642E7A" w:rsidRPr="00892DC1" w:rsidRDefault="00395CE7" w:rsidP="00642E7A">
      <w:pPr>
        <w:widowControl w:val="0"/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A place distinguished by its environment and history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.</w:t>
      </w:r>
    </w:p>
    <w:p w14:paraId="14609D49" w14:textId="3358EB01" w:rsidR="00642E7A" w:rsidRPr="00892DC1" w:rsidRDefault="00395CE7" w:rsidP="00642E7A">
      <w:pPr>
        <w:widowControl w:val="0"/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A growing and sustainable creative region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.</w:t>
      </w:r>
    </w:p>
    <w:p w14:paraId="6C43BE5B" w14:textId="4DAAF46B" w:rsidR="00642E7A" w:rsidRPr="00892DC1" w:rsidRDefault="00642E7A" w:rsidP="00642E7A">
      <w:pPr>
        <w:widowControl w:val="0"/>
        <w:numPr>
          <w:ilvl w:val="0"/>
          <w:numId w:val="1"/>
        </w:numPr>
        <w:contextualSpacing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Skills development</w:t>
      </w:r>
      <w:r w:rsidR="00A57CA3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.</w:t>
      </w:r>
      <w:r w:rsidR="00931A5F" w:rsidRP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 </w:t>
      </w:r>
    </w:p>
    <w:p w14:paraId="7DEAAB0E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 </w:t>
      </w:r>
    </w:p>
    <w:p w14:paraId="2EB13DFC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bCs/>
          <w:caps/>
          <w:color w:val="000000"/>
          <w:kern w:val="28"/>
          <w:lang w:val="en-AU" w:eastAsia="en-AU"/>
        </w:rPr>
      </w:pPr>
    </w:p>
    <w:p w14:paraId="60A3B6CD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bCs/>
          <w:caps/>
          <w:color w:val="000000"/>
          <w:kern w:val="28"/>
          <w:lang w:val="en-AU" w:eastAsia="en-AU"/>
        </w:rPr>
      </w:pPr>
      <w:r w:rsidRPr="00642E7A">
        <w:rPr>
          <w:rFonts w:ascii="Arial" w:eastAsia="Times New Roman" w:hAnsi="Arial" w:cs="Arial"/>
          <w:b/>
          <w:bCs/>
          <w:caps/>
          <w:color w:val="000000"/>
          <w:kern w:val="28"/>
          <w:lang w:val="en-AU" w:eastAsia="en-AU"/>
        </w:rPr>
        <w:t>Read the RADF Guidelines</w:t>
      </w:r>
    </w:p>
    <w:p w14:paraId="03A8B08A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bCs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b/>
          <w:bCs/>
          <w:color w:val="000000"/>
          <w:kern w:val="28"/>
          <w:sz w:val="22"/>
          <w:szCs w:val="22"/>
          <w:lang w:val="en-AU" w:eastAsia="en-AU"/>
        </w:rPr>
        <w:t> </w:t>
      </w:r>
    </w:p>
    <w:p w14:paraId="79895E58" w14:textId="77777777" w:rsidR="00642E7A" w:rsidRPr="00642E7A" w:rsidRDefault="00642E7A" w:rsidP="00642E7A">
      <w:pPr>
        <w:widowControl w:val="0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Provide a one page outline of your idea and a brief summary of its components.</w:t>
      </w:r>
    </w:p>
    <w:p w14:paraId="25F5495C" w14:textId="77777777" w:rsidR="00642E7A" w:rsidRPr="00642E7A" w:rsidRDefault="00642E7A" w:rsidP="00642E7A">
      <w:pPr>
        <w:widowControl w:val="0"/>
        <w:numPr>
          <w:ilvl w:val="0"/>
          <w:numId w:val="4"/>
        </w:numPr>
        <w:spacing w:line="360" w:lineRule="auto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Complete the basic budget for your project.</w:t>
      </w:r>
    </w:p>
    <w:p w14:paraId="4E0C1DC5" w14:textId="1CAAD330" w:rsidR="00642E7A" w:rsidRPr="00642E7A" w:rsidRDefault="00642E7A" w:rsidP="00642E7A">
      <w:pPr>
        <w:widowControl w:val="0"/>
        <w:numPr>
          <w:ilvl w:val="0"/>
          <w:numId w:val="4"/>
        </w:numP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If your project is shortlisted you will be invited to progress to stage two where you will be required to submit a detailed project application and pitch your idea to the </w:t>
      </w:r>
      <w:r w:rsidR="00892DC1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Arts, Culture and Heritage Advisory </w:t>
      </w: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committee.</w:t>
      </w:r>
    </w:p>
    <w:p w14:paraId="41DEF61E" w14:textId="77777777" w:rsidR="00642E7A" w:rsidRPr="00642E7A" w:rsidRDefault="00642E7A" w:rsidP="00642E7A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2"/>
          <w:szCs w:val="22"/>
          <w:lang w:val="en-US" w:eastAsia="en-AU"/>
        </w:rPr>
      </w:pPr>
      <w:r w:rsidRPr="00642E7A">
        <w:rPr>
          <w:rFonts w:ascii="Times New Roman" w:eastAsia="Times New Roman" w:hAnsi="Times New Roman" w:cs="Times New Roman"/>
          <w:color w:val="000000"/>
          <w:kern w:val="28"/>
          <w:sz w:val="22"/>
          <w:szCs w:val="22"/>
          <w:lang w:val="en-US" w:eastAsia="en-AU"/>
        </w:rPr>
        <w:t> </w:t>
      </w:r>
    </w:p>
    <w:p w14:paraId="2194B7CA" w14:textId="77777777" w:rsidR="00642E7A" w:rsidRPr="00642E7A" w:rsidRDefault="00642E7A" w:rsidP="00642E7A">
      <w:pPr>
        <w:jc w:val="both"/>
        <w:rPr>
          <w:rFonts w:ascii="Arial" w:eastAsia="Times New Roman" w:hAnsi="Arial" w:cs="Arial"/>
          <w:b/>
          <w:sz w:val="22"/>
          <w:szCs w:val="22"/>
          <w:lang w:val="en-AU" w:eastAsia="en-AU"/>
        </w:rPr>
      </w:pPr>
    </w:p>
    <w:p w14:paraId="615B8085" w14:textId="77777777" w:rsidR="00642E7A" w:rsidRPr="00642E7A" w:rsidRDefault="00642E7A" w:rsidP="00642E7A">
      <w:pPr>
        <w:jc w:val="both"/>
        <w:rPr>
          <w:rFonts w:ascii="Arial" w:eastAsia="Times New Roman" w:hAnsi="Arial" w:cs="Arial"/>
          <w:b/>
          <w:sz w:val="22"/>
          <w:szCs w:val="22"/>
          <w:lang w:val="en-AU" w:eastAsia="en-AU"/>
        </w:rPr>
      </w:pPr>
    </w:p>
    <w:p w14:paraId="0E5E5ABE" w14:textId="77777777" w:rsidR="00642E7A" w:rsidRPr="00642E7A" w:rsidRDefault="00642E7A" w:rsidP="00642E7A">
      <w:pPr>
        <w:jc w:val="both"/>
        <w:rPr>
          <w:rFonts w:ascii="Arial" w:eastAsia="Times New Roman" w:hAnsi="Arial" w:cs="Arial"/>
          <w:b/>
          <w:sz w:val="22"/>
          <w:szCs w:val="22"/>
          <w:lang w:val="en-AU" w:eastAsia="en-AU"/>
        </w:rPr>
      </w:pPr>
    </w:p>
    <w:p w14:paraId="54CBD821" w14:textId="77777777" w:rsidR="00642E7A" w:rsidRPr="00642E7A" w:rsidRDefault="00642E7A" w:rsidP="00642E7A">
      <w:pPr>
        <w:jc w:val="both"/>
        <w:rPr>
          <w:rFonts w:ascii="Arial" w:eastAsia="Times New Roman" w:hAnsi="Arial" w:cs="Arial"/>
          <w:b/>
          <w:sz w:val="22"/>
          <w:szCs w:val="22"/>
          <w:lang w:val="en-AU" w:eastAsia="en-AU"/>
        </w:rPr>
      </w:pPr>
    </w:p>
    <w:p w14:paraId="2E287416" w14:textId="77777777" w:rsidR="00642E7A" w:rsidRDefault="00642E7A" w:rsidP="00642E7A">
      <w:pPr>
        <w:jc w:val="both"/>
        <w:rPr>
          <w:rFonts w:ascii="Arial" w:eastAsia="Times New Roman" w:hAnsi="Arial" w:cs="Arial"/>
          <w:b/>
          <w:caps/>
          <w:lang w:val="en-AU" w:eastAsia="en-AU"/>
        </w:rPr>
      </w:pPr>
    </w:p>
    <w:p w14:paraId="7617A3B8" w14:textId="77777777" w:rsidR="00395CE7" w:rsidRDefault="00395CE7" w:rsidP="00642E7A">
      <w:pPr>
        <w:jc w:val="both"/>
        <w:rPr>
          <w:rFonts w:ascii="Arial" w:eastAsia="Times New Roman" w:hAnsi="Arial" w:cs="Arial"/>
          <w:b/>
          <w:caps/>
          <w:lang w:val="en-AU" w:eastAsia="en-AU"/>
        </w:rPr>
      </w:pPr>
    </w:p>
    <w:p w14:paraId="74366A03" w14:textId="77777777" w:rsidR="00892DC1" w:rsidRDefault="00892DC1" w:rsidP="00642E7A">
      <w:pPr>
        <w:jc w:val="both"/>
        <w:rPr>
          <w:rFonts w:ascii="Arial" w:eastAsia="Times New Roman" w:hAnsi="Arial" w:cs="Arial"/>
          <w:b/>
          <w:caps/>
          <w:lang w:val="en-AU" w:eastAsia="en-AU"/>
        </w:rPr>
      </w:pPr>
    </w:p>
    <w:p w14:paraId="2B2F512B" w14:textId="607499A0" w:rsidR="00642E7A" w:rsidRPr="00642E7A" w:rsidRDefault="00642E7A" w:rsidP="00642E7A">
      <w:pPr>
        <w:jc w:val="both"/>
        <w:rPr>
          <w:rFonts w:ascii="Arial" w:eastAsia="Times New Roman" w:hAnsi="Arial" w:cs="Arial"/>
          <w:b/>
          <w:caps/>
          <w:lang w:val="en-AU" w:eastAsia="en-AU"/>
        </w:rPr>
      </w:pPr>
      <w:r w:rsidRPr="00642E7A">
        <w:rPr>
          <w:rFonts w:ascii="Arial" w:eastAsia="Times New Roman" w:hAnsi="Arial" w:cs="Arial"/>
          <w:b/>
          <w:caps/>
          <w:noProof/>
          <w:lang w:val="en-AU" w:eastAsia="en-AU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6ACA8B6" wp14:editId="012DD96F">
                <wp:simplePos x="0" y="0"/>
                <wp:positionH relativeFrom="column">
                  <wp:posOffset>720090</wp:posOffset>
                </wp:positionH>
                <wp:positionV relativeFrom="paragraph">
                  <wp:posOffset>7703820</wp:posOffset>
                </wp:positionV>
                <wp:extent cx="6120130" cy="2112010"/>
                <wp:effectExtent l="1905" t="0" r="2540" b="3175"/>
                <wp:wrapNone/>
                <wp:docPr id="14275909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20130" cy="211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2B66C" id="Rectangle 2" o:spid="_x0000_s1026" style="position:absolute;margin-left:56.7pt;margin-top:606.6pt;width:481.9pt;height:166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642E7A">
        <w:rPr>
          <w:rFonts w:ascii="Arial" w:eastAsia="Times New Roman" w:hAnsi="Arial" w:cs="Arial"/>
          <w:b/>
          <w:caps/>
          <w:lang w:val="en-AU" w:eastAsia="en-AU"/>
        </w:rPr>
        <w:t>Applicant Details</w:t>
      </w:r>
    </w:p>
    <w:p w14:paraId="514996AB" w14:textId="77777777" w:rsidR="00642E7A" w:rsidRPr="00642E7A" w:rsidRDefault="00642E7A" w:rsidP="00642E7A">
      <w:pPr>
        <w:jc w:val="both"/>
        <w:rPr>
          <w:rFonts w:ascii="Times New Roman" w:eastAsia="Times New Roman" w:hAnsi="Times New Roman" w:cs="Times New Roman"/>
          <w:lang w:val="en-AU" w:eastAsia="en-AU"/>
        </w:rPr>
      </w:pPr>
    </w:p>
    <w:tbl>
      <w:tblPr>
        <w:tblW w:w="99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3"/>
        <w:gridCol w:w="6558"/>
      </w:tblGrid>
      <w:tr w:rsidR="00642E7A" w:rsidRPr="00642E7A" w14:paraId="468ABA75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25F2DE" w14:textId="5D3CE733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Title</w:t>
            </w:r>
            <w:r w:rsidR="000371AA"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:</w:t>
            </w: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 xml:space="preserve"> (Mr/Mrs/Ms/Miss/Dr)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DE2F2D5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09A5661D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31FF59E" w14:textId="7777777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Name of applicant/organisation: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1E8372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03FC3BE3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94B14C5" w14:textId="7777777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Name of project: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687FD1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6410F267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E922776" w14:textId="7777777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Postal address of applicant: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00DC51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062922BF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9305798" w14:textId="7777777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Contact number: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9D5DED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3A84F302" w14:textId="77777777" w:rsidTr="008C3E68">
        <w:trPr>
          <w:trHeight w:val="45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3269E19" w14:textId="7777777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Email: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8C2570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46ED1D3C" w14:textId="77777777" w:rsidTr="008C3E68">
        <w:trPr>
          <w:trHeight w:val="601"/>
          <w:jc w:val="center"/>
        </w:trPr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96B6BD8" w14:textId="668DDB97" w:rsidR="00642E7A" w:rsidRPr="00892DC1" w:rsidRDefault="00642E7A" w:rsidP="00642E7A">
            <w:pPr>
              <w:widowControl w:val="0"/>
              <w:rPr>
                <w:rFonts w:ascii="Arial" w:eastAsia="Times New Roman" w:hAnsi="Arial" w:cs="Arial"/>
                <w:color w:val="FFC000"/>
                <w:kern w:val="28"/>
                <w:sz w:val="22"/>
                <w:szCs w:val="22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Australian Business Number</w:t>
            </w:r>
            <w:r w:rsidR="000371AA"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:</w:t>
            </w:r>
            <w:r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 xml:space="preserve"> (ABN)</w:t>
            </w:r>
            <w:r w:rsidR="00931A5F" w:rsidRPr="00892DC1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6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150852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</w:tbl>
    <w:p w14:paraId="118772C6" w14:textId="77777777" w:rsidR="00642E7A" w:rsidRPr="00642E7A" w:rsidRDefault="00642E7A" w:rsidP="00642E7A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2"/>
          <w:szCs w:val="22"/>
          <w:lang w:val="en-US" w:eastAsia="en-AU"/>
        </w:rPr>
      </w:pPr>
    </w:p>
    <w:p w14:paraId="144ABF98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2A4DD66" w14:textId="2E6E4E50" w:rsidR="00642E7A" w:rsidRPr="00931A5F" w:rsidRDefault="00642E7A" w:rsidP="00642E7A">
      <w:pPr>
        <w:widowControl w:val="0"/>
        <w:jc w:val="both"/>
        <w:rPr>
          <w:rFonts w:ascii="Arial" w:eastAsia="Times New Roman" w:hAnsi="Arial" w:cs="Arial"/>
          <w:b/>
          <w:caps/>
          <w:color w:val="FFC000"/>
          <w:kern w:val="28"/>
          <w:lang w:val="en-AU" w:eastAsia="en-AU"/>
        </w:rPr>
      </w:pPr>
      <w:r w:rsidRPr="00642E7A"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  <w:t xml:space="preserve">Which funding category are you applying </w:t>
      </w:r>
      <w:r w:rsidR="00892DC1"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  <w:t>in</w:t>
      </w:r>
      <w:r w:rsidRPr="00642E7A"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  <w:t xml:space="preserve">? </w:t>
      </w:r>
    </w:p>
    <w:p w14:paraId="29E28ECF" w14:textId="77777777" w:rsidR="00395CE7" w:rsidRPr="00642E7A" w:rsidRDefault="00395CE7" w:rsidP="00642E7A">
      <w:pPr>
        <w:widowControl w:val="0"/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59CE47DA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i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i/>
          <w:color w:val="000000"/>
          <w:kern w:val="28"/>
          <w:sz w:val="22"/>
          <w:szCs w:val="22"/>
          <w:lang w:val="en-AU" w:eastAsia="en-AU"/>
        </w:rPr>
        <w:t>(Refer to the Somerset Regional Council RADF guidelines for a summary of these priorities/ themes)</w:t>
      </w:r>
    </w:p>
    <w:p w14:paraId="59A76011" w14:textId="77777777" w:rsidR="00642E7A" w:rsidRPr="00642E7A" w:rsidRDefault="00642E7A" w:rsidP="00642E7A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2"/>
          <w:szCs w:val="22"/>
          <w:lang w:val="en-US" w:eastAsia="en-AU"/>
        </w:rPr>
      </w:pPr>
      <w:r w:rsidRPr="00642E7A">
        <w:rPr>
          <w:rFonts w:ascii="Times New Roman" w:eastAsia="Times New Roman" w:hAnsi="Times New Roman" w:cs="Times New Roman"/>
          <w:color w:val="000000"/>
          <w:kern w:val="28"/>
          <w:sz w:val="22"/>
          <w:szCs w:val="22"/>
          <w:lang w:val="en-US" w:eastAsia="en-AU"/>
        </w:rPr>
        <w:t> </w:t>
      </w:r>
    </w:p>
    <w:tbl>
      <w:tblPr>
        <w:tblW w:w="105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4"/>
        <w:gridCol w:w="3829"/>
        <w:gridCol w:w="1843"/>
        <w:gridCol w:w="238"/>
        <w:gridCol w:w="803"/>
      </w:tblGrid>
      <w:tr w:rsidR="00642E7A" w:rsidRPr="00642E7A" w14:paraId="0B344E04" w14:textId="77777777" w:rsidTr="008C3E68">
        <w:trPr>
          <w:trHeight w:val="455"/>
        </w:trPr>
        <w:tc>
          <w:tcPr>
            <w:tcW w:w="388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1D5F45" w14:textId="140183D1" w:rsidR="00642E7A" w:rsidRPr="00642E7A" w:rsidRDefault="00395CE7" w:rsidP="00642E7A"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A resilient and connected creative community</w:t>
            </w:r>
            <w:r w:rsidR="00642E7A" w:rsidRPr="00642E7A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 xml:space="preserve">   </w:t>
            </w:r>
          </w:p>
        </w:tc>
        <w:tc>
          <w:tcPr>
            <w:tcW w:w="382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DC8D8B" w14:textId="6945061F" w:rsidR="00642E7A" w:rsidRPr="00642E7A" w:rsidRDefault="00395CE7" w:rsidP="00642E7A"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A growing and sustainable creative region</w:t>
            </w:r>
          </w:p>
        </w:tc>
        <w:tc>
          <w:tcPr>
            <w:tcW w:w="2884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2EDF2A" w14:textId="70C08E64" w:rsidR="00642E7A" w:rsidRPr="00642E7A" w:rsidRDefault="00642E7A" w:rsidP="00395CE7">
            <w:pPr>
              <w:widowControl w:val="0"/>
              <w:ind w:left="360" w:right="-1237"/>
              <w:jc w:val="both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</w:p>
        </w:tc>
      </w:tr>
      <w:tr w:rsidR="00642E7A" w:rsidRPr="00642E7A" w14:paraId="46E11B06" w14:textId="77777777" w:rsidTr="008C3E68">
        <w:trPr>
          <w:gridAfter w:val="1"/>
          <w:wAfter w:w="803" w:type="dxa"/>
          <w:trHeight w:val="401"/>
        </w:trPr>
        <w:tc>
          <w:tcPr>
            <w:tcW w:w="388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A19763" w14:textId="0B55AC52" w:rsidR="00642E7A" w:rsidRPr="00642E7A" w:rsidRDefault="00395CE7" w:rsidP="00642E7A">
            <w:pPr>
              <w:widowControl w:val="0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A place distinguished by its environment and history</w:t>
            </w:r>
          </w:p>
        </w:tc>
        <w:tc>
          <w:tcPr>
            <w:tcW w:w="5672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39AA0E" w14:textId="192A97D5" w:rsidR="00642E7A" w:rsidRPr="00642E7A" w:rsidRDefault="00642E7A" w:rsidP="00395CE7">
            <w:pPr>
              <w:widowControl w:val="0"/>
              <w:ind w:left="720"/>
              <w:jc w:val="both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</w:p>
        </w:tc>
        <w:tc>
          <w:tcPr>
            <w:tcW w:w="23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3D7C93" w14:textId="77777777" w:rsidR="00642E7A" w:rsidRPr="00642E7A" w:rsidRDefault="00642E7A" w:rsidP="00642E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</w:tbl>
    <w:p w14:paraId="44D69D41" w14:textId="77777777" w:rsidR="00642E7A" w:rsidRPr="00642E7A" w:rsidRDefault="00642E7A" w:rsidP="00642E7A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en-AU"/>
        </w:rPr>
      </w:pPr>
    </w:p>
    <w:p w14:paraId="785BABEA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b/>
          <w:caps/>
          <w:color w:val="000000"/>
          <w:kern w:val="28"/>
          <w:lang w:val="en-US" w:eastAsia="en-AU"/>
        </w:rPr>
      </w:pPr>
      <w:r w:rsidRPr="00642E7A">
        <w:rPr>
          <w:rFonts w:ascii="Arial" w:eastAsia="Times New Roman" w:hAnsi="Arial" w:cs="Arial"/>
          <w:b/>
          <w:caps/>
          <w:color w:val="000000"/>
          <w:kern w:val="28"/>
          <w:lang w:val="en-US" w:eastAsia="en-AU"/>
        </w:rPr>
        <w:t xml:space="preserve">Certification </w:t>
      </w:r>
    </w:p>
    <w:p w14:paraId="6FDF2006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0"/>
          <w:szCs w:val="20"/>
          <w:lang w:val="en-US" w:eastAsia="en-AU"/>
        </w:rPr>
      </w:pPr>
    </w:p>
    <w:tbl>
      <w:tblPr>
        <w:tblW w:w="998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3"/>
        <w:gridCol w:w="6558"/>
      </w:tblGrid>
      <w:tr w:rsidR="00642E7A" w:rsidRPr="00642E7A" w14:paraId="4D9AFA9E" w14:textId="77777777" w:rsidTr="008C3E68">
        <w:trPr>
          <w:trHeight w:val="451"/>
          <w:jc w:val="center"/>
        </w:trPr>
        <w:tc>
          <w:tcPr>
            <w:tcW w:w="3423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DDC754C" w14:textId="77777777" w:rsidR="00642E7A" w:rsidRPr="00642E7A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Name in full:</w:t>
            </w:r>
          </w:p>
        </w:tc>
        <w:tc>
          <w:tcPr>
            <w:tcW w:w="6558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D8CCCD5" w14:textId="77777777" w:rsidR="00642E7A" w:rsidRPr="00642E7A" w:rsidRDefault="00642E7A" w:rsidP="00642E7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55EA6A36" w14:textId="77777777" w:rsidTr="008C3E68">
        <w:trPr>
          <w:trHeight w:val="451"/>
          <w:jc w:val="center"/>
        </w:trPr>
        <w:tc>
          <w:tcPr>
            <w:tcW w:w="3423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D8D6753" w14:textId="77777777" w:rsidR="00642E7A" w:rsidRPr="00642E7A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Position in group or organisation:</w:t>
            </w:r>
          </w:p>
        </w:tc>
        <w:tc>
          <w:tcPr>
            <w:tcW w:w="6558" w:type="dxa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4C1B285" w14:textId="77777777" w:rsidR="00642E7A" w:rsidRPr="00642E7A" w:rsidRDefault="00642E7A" w:rsidP="00642E7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464F80E3" w14:textId="77777777" w:rsidTr="008C3E68">
        <w:trPr>
          <w:trHeight w:val="451"/>
          <w:jc w:val="center"/>
        </w:trPr>
        <w:tc>
          <w:tcPr>
            <w:tcW w:w="3423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F987EA" w14:textId="77777777" w:rsidR="00642E7A" w:rsidRPr="00642E7A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>Signature:</w:t>
            </w:r>
          </w:p>
        </w:tc>
        <w:tc>
          <w:tcPr>
            <w:tcW w:w="6558" w:type="dxa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BDFDDDF" w14:textId="77777777" w:rsidR="00642E7A" w:rsidRPr="00642E7A" w:rsidRDefault="00642E7A" w:rsidP="00642E7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  <w:t> </w:t>
            </w:r>
          </w:p>
        </w:tc>
      </w:tr>
      <w:tr w:rsidR="00642E7A" w:rsidRPr="00642E7A" w14:paraId="58154FF4" w14:textId="77777777" w:rsidTr="008C3E68">
        <w:trPr>
          <w:trHeight w:val="17"/>
          <w:jc w:val="center"/>
        </w:trPr>
        <w:tc>
          <w:tcPr>
            <w:tcW w:w="9981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5EB8351" w14:textId="77777777" w:rsidR="00395CE7" w:rsidRDefault="00395CE7" w:rsidP="00642E7A">
            <w:pPr>
              <w:rPr>
                <w:rFonts w:ascii="Arial" w:eastAsia="Times New Roman" w:hAnsi="Arial" w:cs="Arial"/>
                <w:i/>
                <w:color w:val="000000"/>
                <w:kern w:val="28"/>
                <w:sz w:val="22"/>
                <w:szCs w:val="22"/>
                <w:lang w:val="en-AU" w:eastAsia="en-AU"/>
              </w:rPr>
            </w:pPr>
          </w:p>
          <w:p w14:paraId="73106C3D" w14:textId="4BC028D6" w:rsidR="00642E7A" w:rsidRPr="00642E7A" w:rsidRDefault="00642E7A" w:rsidP="00642E7A">
            <w:pPr>
              <w:rPr>
                <w:rFonts w:ascii="Arial" w:eastAsia="Times New Roman" w:hAnsi="Arial" w:cs="Arial"/>
                <w:i/>
                <w:color w:val="000000"/>
                <w:kern w:val="28"/>
                <w:sz w:val="22"/>
                <w:szCs w:val="22"/>
                <w:lang w:val="en-US" w:eastAsia="en-AU"/>
              </w:rPr>
            </w:pPr>
            <w:r w:rsidRPr="00642E7A">
              <w:rPr>
                <w:rFonts w:ascii="Arial" w:eastAsia="Times New Roman" w:hAnsi="Arial" w:cs="Arial"/>
                <w:i/>
                <w:color w:val="000000"/>
                <w:kern w:val="28"/>
                <w:sz w:val="22"/>
                <w:szCs w:val="22"/>
                <w:lang w:val="en-AU" w:eastAsia="en-AU"/>
              </w:rPr>
              <w:t>Note: If you are under the age of 18 your legal guardian must also sign this application</w:t>
            </w:r>
          </w:p>
        </w:tc>
      </w:tr>
      <w:tr w:rsidR="00395CE7" w:rsidRPr="00642E7A" w14:paraId="532EF6D5" w14:textId="77777777" w:rsidTr="008C3E68">
        <w:trPr>
          <w:trHeight w:val="17"/>
          <w:jc w:val="center"/>
        </w:trPr>
        <w:tc>
          <w:tcPr>
            <w:tcW w:w="9981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1030DA" w14:textId="77777777" w:rsidR="00395CE7" w:rsidRPr="00642E7A" w:rsidRDefault="00395CE7" w:rsidP="00642E7A">
            <w:pPr>
              <w:rPr>
                <w:rFonts w:ascii="Arial" w:eastAsia="Times New Roman" w:hAnsi="Arial" w:cs="Arial"/>
                <w:i/>
                <w:color w:val="000000"/>
                <w:kern w:val="28"/>
                <w:sz w:val="22"/>
                <w:szCs w:val="22"/>
                <w:lang w:val="en-AU" w:eastAsia="en-AU"/>
              </w:rPr>
            </w:pPr>
          </w:p>
        </w:tc>
      </w:tr>
      <w:tr w:rsidR="00642E7A" w:rsidRPr="00642E7A" w14:paraId="383F2903" w14:textId="77777777" w:rsidTr="008C3E68">
        <w:trPr>
          <w:trHeight w:val="451"/>
          <w:jc w:val="center"/>
        </w:trPr>
        <w:tc>
          <w:tcPr>
            <w:tcW w:w="3423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4A91DC8" w14:textId="77777777" w:rsidR="00642E7A" w:rsidRPr="00642E7A" w:rsidRDefault="00642E7A" w:rsidP="00642E7A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2"/>
                <w:szCs w:val="22"/>
                <w:lang w:val="en-AU" w:eastAsia="en-AU"/>
              </w:rPr>
              <w:t xml:space="preserve">Date: </w:t>
            </w:r>
          </w:p>
        </w:tc>
        <w:tc>
          <w:tcPr>
            <w:tcW w:w="6558" w:type="dxa"/>
            <w:tcBorders>
              <w:bottom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E848D7" w14:textId="77777777" w:rsidR="00642E7A" w:rsidRPr="00642E7A" w:rsidRDefault="00642E7A" w:rsidP="00642E7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2"/>
                <w:szCs w:val="22"/>
                <w:lang w:val="en-AU" w:eastAsia="en-AU"/>
              </w:rPr>
            </w:pPr>
          </w:p>
        </w:tc>
      </w:tr>
    </w:tbl>
    <w:p w14:paraId="6A1527D0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0"/>
          <w:szCs w:val="20"/>
          <w:lang w:val="en-US" w:eastAsia="en-AU"/>
        </w:rPr>
      </w:pPr>
    </w:p>
    <w:p w14:paraId="5C40CC78" w14:textId="77777777" w:rsidR="00642E7A" w:rsidRPr="00642E7A" w:rsidRDefault="00642E7A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0AF52AE8" w14:textId="77777777" w:rsidR="00395CE7" w:rsidRDefault="00395CE7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360B4F8B" w14:textId="77777777" w:rsidR="00892DC1" w:rsidRDefault="00892DC1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2E837BBF" w14:textId="77777777" w:rsidR="00892DC1" w:rsidRDefault="00892DC1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</w:p>
    <w:p w14:paraId="3CF11194" w14:textId="6AF75BA3" w:rsidR="00642E7A" w:rsidRPr="00642E7A" w:rsidRDefault="00642E7A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</w:pPr>
      <w:r w:rsidRPr="00642E7A">
        <w:rPr>
          <w:rFonts w:ascii="Arial" w:eastAsia="Times New Roman" w:hAnsi="Arial" w:cs="Arial"/>
          <w:b/>
          <w:caps/>
          <w:color w:val="000000"/>
          <w:kern w:val="28"/>
          <w:lang w:val="en-AU" w:eastAsia="en-AU"/>
        </w:rPr>
        <w:t>What is your big idea?</w:t>
      </w:r>
    </w:p>
    <w:p w14:paraId="073C2985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A11831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CE011C0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B15FC9E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55891BA1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7F5CE5A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BFA0485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18C5A80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078C7D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496D5F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599C8A80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57A3BD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D57BF0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A47D099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01A56B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D7EBD12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22833A8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B527EE3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6DA8F8D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59C1D9D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CCE9066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B8698F6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5A6CB3E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ACFD401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5204F2F8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2E9EE4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3681ADA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BDAE1FB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71C2A49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E8EECA9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4C1A0DCC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E90356F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D5EB380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5518F69D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9B9B8F5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4F9534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BFC1D6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20035F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D22CD6C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7B2F84C4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9055FEB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0E3D9902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C23A503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2E7E4247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CC15DB5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134C045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3FC0F6E6" w14:textId="77777777" w:rsidR="00642E7A" w:rsidRPr="00642E7A" w:rsidRDefault="00642E7A" w:rsidP="00642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68CCBB9B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1461249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</w:pPr>
    </w:p>
    <w:p w14:paraId="6391324A" w14:textId="77777777" w:rsidR="00642E7A" w:rsidRDefault="00642E7A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szCs w:val="22"/>
          <w:lang w:val="en-AU" w:eastAsia="en-AU"/>
        </w:rPr>
      </w:pPr>
    </w:p>
    <w:p w14:paraId="4838405A" w14:textId="7D168249" w:rsidR="00642E7A" w:rsidRPr="00642E7A" w:rsidRDefault="00642E7A" w:rsidP="00642E7A">
      <w:pPr>
        <w:jc w:val="both"/>
        <w:rPr>
          <w:rFonts w:ascii="Arial" w:eastAsia="Times New Roman" w:hAnsi="Arial" w:cs="Arial"/>
          <w:b/>
          <w:caps/>
          <w:color w:val="000000"/>
          <w:kern w:val="28"/>
          <w:szCs w:val="22"/>
          <w:lang w:val="en-AU" w:eastAsia="en-AU"/>
        </w:rPr>
      </w:pPr>
      <w:r w:rsidRPr="00642E7A">
        <w:rPr>
          <w:rFonts w:ascii="Arial" w:eastAsia="Times New Roman" w:hAnsi="Arial" w:cs="Arial"/>
          <w:b/>
          <w:caps/>
          <w:color w:val="000000"/>
          <w:kern w:val="28"/>
          <w:szCs w:val="22"/>
          <w:lang w:val="en-AU" w:eastAsia="en-AU"/>
        </w:rPr>
        <w:t xml:space="preserve">Budget </w:t>
      </w:r>
    </w:p>
    <w:p w14:paraId="3109A1A0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</w:pPr>
    </w:p>
    <w:p w14:paraId="598A444D" w14:textId="77777777" w:rsidR="00642E7A" w:rsidRPr="00642E7A" w:rsidRDefault="00642E7A" w:rsidP="00642E7A">
      <w:pPr>
        <w:jc w:val="both"/>
        <w:rPr>
          <w:rFonts w:ascii="Arial" w:eastAsia="Times New Roman" w:hAnsi="Arial" w:cs="Arial"/>
          <w:color w:val="000000"/>
          <w:kern w:val="28"/>
          <w:sz w:val="2"/>
          <w:szCs w:val="2"/>
          <w:lang w:val="en-AU" w:eastAsia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766"/>
        <w:gridCol w:w="1766"/>
        <w:gridCol w:w="2422"/>
        <w:gridCol w:w="1518"/>
      </w:tblGrid>
      <w:tr w:rsidR="00642E7A" w:rsidRPr="00642E7A" w14:paraId="12419D27" w14:textId="77777777" w:rsidTr="008C3E68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286B1B43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  <w:t>EXPENDITURE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30019249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  <w:t xml:space="preserve">TOTAL COST </w:t>
            </w:r>
          </w:p>
          <w:p w14:paraId="4755D628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  <w:t xml:space="preserve">of each </w:t>
            </w:r>
          </w:p>
          <w:p w14:paraId="43059BFD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  <w:t>expenditure item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93E227C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  <w:t>RADF</w:t>
            </w: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6FBDC643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  <w:t>INCOME</w:t>
            </w:r>
          </w:p>
          <w:p w14:paraId="5E6BE2A9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  <w:t>Income includes in-kind contributions and the total RADF grant you are seeking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6BE36401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2"/>
                <w:szCs w:val="22"/>
                <w:lang w:val="en-AU" w:eastAsia="en-AU"/>
              </w:rPr>
              <w:t xml:space="preserve">TOTAL COST </w:t>
            </w:r>
          </w:p>
          <w:p w14:paraId="0D8068D0" w14:textId="77777777" w:rsidR="00642E7A" w:rsidRPr="00642E7A" w:rsidRDefault="00642E7A" w:rsidP="00642E7A">
            <w:pPr>
              <w:jc w:val="center"/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16"/>
                <w:szCs w:val="16"/>
                <w:lang w:val="en-AU" w:eastAsia="en-AU"/>
              </w:rPr>
              <w:t>of each income item</w:t>
            </w:r>
          </w:p>
        </w:tc>
      </w:tr>
      <w:tr w:rsidR="00642E7A" w:rsidRPr="00642E7A" w14:paraId="18BFB40A" w14:textId="77777777" w:rsidTr="008C3E68">
        <w:tc>
          <w:tcPr>
            <w:tcW w:w="2376" w:type="dxa"/>
            <w:shd w:val="clear" w:color="auto" w:fill="BFBFBF"/>
            <w:vAlign w:val="center"/>
          </w:tcPr>
          <w:p w14:paraId="7A368D5F" w14:textId="55B37703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Salaries, fees</w:t>
            </w:r>
            <w:r w:rsidR="00B918B4"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,</w:t>
            </w:r>
            <w:r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 and allowances</w:t>
            </w:r>
          </w:p>
        </w:tc>
        <w:tc>
          <w:tcPr>
            <w:tcW w:w="1766" w:type="dxa"/>
            <w:shd w:val="clear" w:color="auto" w:fill="BFBFBF"/>
            <w:vAlign w:val="center"/>
          </w:tcPr>
          <w:p w14:paraId="19DA7C2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shd w:val="clear" w:color="auto" w:fill="BFBFBF"/>
            <w:vAlign w:val="center"/>
          </w:tcPr>
          <w:p w14:paraId="6DD9F41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shd w:val="clear" w:color="auto" w:fill="BFBFBF"/>
            <w:vAlign w:val="center"/>
          </w:tcPr>
          <w:p w14:paraId="5D76870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Earned income</w:t>
            </w:r>
          </w:p>
        </w:tc>
        <w:tc>
          <w:tcPr>
            <w:tcW w:w="1518" w:type="dxa"/>
            <w:shd w:val="clear" w:color="auto" w:fill="BFBFBF"/>
            <w:vAlign w:val="center"/>
          </w:tcPr>
          <w:p w14:paraId="2726DB8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59BDFAE6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0D6AA4C0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4F3F074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400825F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13A5140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3EFF0DB7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6EA54E23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684F2617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3F7526B5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0C5ACC3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125A1BE0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25EC207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705866BD" w14:textId="77777777" w:rsidTr="008C3E68">
        <w:trPr>
          <w:trHeight w:val="393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56B392AB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20E90FF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3DD6F8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210CC000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012E82B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2848CCB4" w14:textId="77777777" w:rsidTr="008C3E68">
        <w:tc>
          <w:tcPr>
            <w:tcW w:w="2376" w:type="dxa"/>
            <w:shd w:val="clear" w:color="auto" w:fill="BFBFBF"/>
            <w:vAlign w:val="center"/>
          </w:tcPr>
          <w:p w14:paraId="0A6A4179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Production/ Program costs</w:t>
            </w:r>
          </w:p>
        </w:tc>
        <w:tc>
          <w:tcPr>
            <w:tcW w:w="1766" w:type="dxa"/>
            <w:shd w:val="clear" w:color="auto" w:fill="BFBFBF"/>
            <w:vAlign w:val="center"/>
          </w:tcPr>
          <w:p w14:paraId="295E71AF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shd w:val="clear" w:color="auto" w:fill="BFBFBF"/>
            <w:vAlign w:val="center"/>
          </w:tcPr>
          <w:p w14:paraId="273C1F4B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shd w:val="clear" w:color="auto" w:fill="BFBFBF"/>
            <w:vAlign w:val="center"/>
          </w:tcPr>
          <w:p w14:paraId="4889361F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Contribution from artists and others </w:t>
            </w:r>
          </w:p>
          <w:p w14:paraId="52EE0DBD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14"/>
                <w:szCs w:val="14"/>
                <w:lang w:val="en-AU" w:eastAsia="en-AU"/>
              </w:rPr>
              <w:t>(Please note where this is in-kind)</w:t>
            </w:r>
          </w:p>
        </w:tc>
        <w:tc>
          <w:tcPr>
            <w:tcW w:w="1518" w:type="dxa"/>
            <w:shd w:val="clear" w:color="auto" w:fill="BFBFBF"/>
            <w:vAlign w:val="center"/>
          </w:tcPr>
          <w:p w14:paraId="1191FAA2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2E45671D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0BE1E38B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73E31047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68F46A4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039D2033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3DE8FD2C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374E702F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37918D1E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65DF799C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49493AF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1968527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5230DB00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31516440" w14:textId="77777777" w:rsidTr="008C3E68">
        <w:trPr>
          <w:trHeight w:val="393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5732851A" w14:textId="77777777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82921F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6D08F3AB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0B78D964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363884F4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38ADFE27" w14:textId="77777777" w:rsidTr="008C3E68">
        <w:tc>
          <w:tcPr>
            <w:tcW w:w="2376" w:type="dxa"/>
            <w:shd w:val="clear" w:color="auto" w:fill="BFBFBF"/>
            <w:vAlign w:val="center"/>
          </w:tcPr>
          <w:p w14:paraId="1A7FBC66" w14:textId="60E9A39D" w:rsidR="00642E7A" w:rsidRPr="00892DC1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Promotion, documentation</w:t>
            </w:r>
            <w:r w:rsidR="00B918B4"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,</w:t>
            </w:r>
            <w:r w:rsidRPr="00892DC1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 and marketing</w:t>
            </w:r>
          </w:p>
        </w:tc>
        <w:tc>
          <w:tcPr>
            <w:tcW w:w="1766" w:type="dxa"/>
            <w:shd w:val="clear" w:color="auto" w:fill="BFBFBF"/>
            <w:vAlign w:val="center"/>
          </w:tcPr>
          <w:p w14:paraId="316B640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shd w:val="clear" w:color="auto" w:fill="BFBFBF"/>
            <w:vAlign w:val="center"/>
          </w:tcPr>
          <w:p w14:paraId="7FE94B9D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shd w:val="clear" w:color="auto" w:fill="BFBFBF"/>
            <w:vAlign w:val="center"/>
          </w:tcPr>
          <w:p w14:paraId="3406B58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Other grants</w:t>
            </w:r>
          </w:p>
        </w:tc>
        <w:tc>
          <w:tcPr>
            <w:tcW w:w="1518" w:type="dxa"/>
            <w:shd w:val="clear" w:color="auto" w:fill="BFBFBF"/>
            <w:vAlign w:val="center"/>
          </w:tcPr>
          <w:p w14:paraId="006EE0AD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68FA7353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05FBE594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2BA321A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2C4FCB8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0C40DB0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2F1F9095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42448FCF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6B27372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5A7AD01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348EF4B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6B4F57A3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5DE200C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3969BD2F" w14:textId="77777777" w:rsidTr="008C3E68">
        <w:trPr>
          <w:trHeight w:val="393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5B4DD6E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543A72E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6156BB9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576882F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5F757DD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77EF7B51" w14:textId="77777777" w:rsidTr="008C3E68">
        <w:tc>
          <w:tcPr>
            <w:tcW w:w="2376" w:type="dxa"/>
            <w:shd w:val="clear" w:color="auto" w:fill="BFBFBF"/>
            <w:vAlign w:val="center"/>
          </w:tcPr>
          <w:p w14:paraId="288B7543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Administration</w:t>
            </w:r>
          </w:p>
        </w:tc>
        <w:tc>
          <w:tcPr>
            <w:tcW w:w="1766" w:type="dxa"/>
            <w:shd w:val="clear" w:color="auto" w:fill="BFBFBF"/>
            <w:vAlign w:val="center"/>
          </w:tcPr>
          <w:p w14:paraId="091E663B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shd w:val="clear" w:color="auto" w:fill="BFBFBF"/>
            <w:vAlign w:val="center"/>
          </w:tcPr>
          <w:p w14:paraId="6E44A592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shd w:val="clear" w:color="auto" w:fill="BFBFBF"/>
            <w:vAlign w:val="center"/>
          </w:tcPr>
          <w:p w14:paraId="5A90BE7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Sponsorship, fundraising, donations </w:t>
            </w:r>
          </w:p>
          <w:p w14:paraId="7DE7886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14"/>
                <w:szCs w:val="14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14"/>
                <w:szCs w:val="14"/>
                <w:lang w:val="en-AU" w:eastAsia="en-AU"/>
              </w:rPr>
              <w:t>(Please note where this is in-kind)</w:t>
            </w:r>
          </w:p>
        </w:tc>
        <w:tc>
          <w:tcPr>
            <w:tcW w:w="1518" w:type="dxa"/>
            <w:shd w:val="clear" w:color="auto" w:fill="BFBFBF"/>
            <w:vAlign w:val="center"/>
          </w:tcPr>
          <w:p w14:paraId="3669124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667DD811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395ADBD8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6DB0CC67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329E6A94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2422" w:type="dxa"/>
            <w:vAlign w:val="center"/>
          </w:tcPr>
          <w:p w14:paraId="026B7D9F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70BEE5AC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643CB387" w14:textId="77777777" w:rsidTr="008C3E68">
        <w:trPr>
          <w:trHeight w:val="393"/>
        </w:trPr>
        <w:tc>
          <w:tcPr>
            <w:tcW w:w="2376" w:type="dxa"/>
            <w:vAlign w:val="center"/>
          </w:tcPr>
          <w:p w14:paraId="04D6FA3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4648E080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74D958E7" w14:textId="77777777" w:rsidR="00642E7A" w:rsidRPr="00642E7A" w:rsidRDefault="00642E7A" w:rsidP="00642E7A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2422" w:type="dxa"/>
            <w:vAlign w:val="center"/>
          </w:tcPr>
          <w:p w14:paraId="51347DEB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vAlign w:val="center"/>
          </w:tcPr>
          <w:p w14:paraId="65CF7EB4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019ECF1E" w14:textId="77777777" w:rsidTr="008C3E68">
        <w:trPr>
          <w:trHeight w:val="393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07C030B7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73199AD1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385548ED" w14:textId="77777777" w:rsidR="00642E7A" w:rsidRPr="00642E7A" w:rsidRDefault="00642E7A" w:rsidP="00642E7A">
            <w:pPr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N/A</w:t>
            </w: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3ADB6F75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0F4FC0A9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52E2907C" w14:textId="77777777" w:rsidTr="008C3E68">
        <w:tc>
          <w:tcPr>
            <w:tcW w:w="2376" w:type="dxa"/>
            <w:shd w:val="clear" w:color="auto" w:fill="BFBFBF"/>
            <w:vAlign w:val="center"/>
          </w:tcPr>
          <w:p w14:paraId="447C5C75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RADF GRANT </w:t>
            </w:r>
          </w:p>
          <w:p w14:paraId="71F3D4EF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(Total from column 3)</w:t>
            </w:r>
          </w:p>
        </w:tc>
        <w:tc>
          <w:tcPr>
            <w:tcW w:w="1766" w:type="dxa"/>
            <w:shd w:val="clear" w:color="auto" w:fill="BFBFBF"/>
            <w:vAlign w:val="center"/>
          </w:tcPr>
          <w:p w14:paraId="323CD7BA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shd w:val="clear" w:color="auto" w:fill="BFBFBF"/>
            <w:vAlign w:val="center"/>
          </w:tcPr>
          <w:p w14:paraId="632CBAA2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shd w:val="clear" w:color="auto" w:fill="BFBFBF"/>
            <w:vAlign w:val="center"/>
          </w:tcPr>
          <w:p w14:paraId="4600BE4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 xml:space="preserve">RADF GRANT </w:t>
            </w:r>
          </w:p>
          <w:p w14:paraId="25918DEE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  <w:t>(Total from column 3)</w:t>
            </w:r>
          </w:p>
        </w:tc>
        <w:tc>
          <w:tcPr>
            <w:tcW w:w="1518" w:type="dxa"/>
            <w:shd w:val="clear" w:color="auto" w:fill="BFBFBF"/>
            <w:vAlign w:val="center"/>
          </w:tcPr>
          <w:p w14:paraId="5BFEA3E6" w14:textId="77777777" w:rsidR="00642E7A" w:rsidRPr="00642E7A" w:rsidRDefault="00642E7A" w:rsidP="00642E7A">
            <w:pPr>
              <w:rPr>
                <w:rFonts w:ascii="Arial" w:eastAsia="Times New Roman" w:hAnsi="Arial" w:cs="Arial"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  <w:tr w:rsidR="00642E7A" w:rsidRPr="00642E7A" w14:paraId="18015ABD" w14:textId="77777777" w:rsidTr="008C3E68">
        <w:trPr>
          <w:trHeight w:val="412"/>
        </w:trPr>
        <w:tc>
          <w:tcPr>
            <w:tcW w:w="2376" w:type="dxa"/>
            <w:vAlign w:val="center"/>
          </w:tcPr>
          <w:p w14:paraId="58CDCE65" w14:textId="77777777" w:rsidR="00642E7A" w:rsidRPr="00642E7A" w:rsidRDefault="00642E7A" w:rsidP="00642E7A">
            <w:pPr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  <w:t>TOTAL EXPENDITURE</w:t>
            </w:r>
          </w:p>
        </w:tc>
        <w:tc>
          <w:tcPr>
            <w:tcW w:w="1766" w:type="dxa"/>
            <w:vAlign w:val="center"/>
          </w:tcPr>
          <w:p w14:paraId="6A73E15D" w14:textId="77777777" w:rsidR="00642E7A" w:rsidRPr="00642E7A" w:rsidRDefault="00642E7A" w:rsidP="00642E7A">
            <w:pPr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1766" w:type="dxa"/>
            <w:vAlign w:val="center"/>
          </w:tcPr>
          <w:p w14:paraId="7A99A378" w14:textId="77777777" w:rsidR="00642E7A" w:rsidRPr="00642E7A" w:rsidRDefault="00642E7A" w:rsidP="00642E7A">
            <w:pPr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  <w:tc>
          <w:tcPr>
            <w:tcW w:w="2422" w:type="dxa"/>
            <w:vAlign w:val="center"/>
          </w:tcPr>
          <w:p w14:paraId="73212801" w14:textId="77777777" w:rsidR="00642E7A" w:rsidRPr="00642E7A" w:rsidRDefault="00642E7A" w:rsidP="00642E7A">
            <w:pPr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  <w:t>TOTAL INCOME</w:t>
            </w:r>
          </w:p>
        </w:tc>
        <w:tc>
          <w:tcPr>
            <w:tcW w:w="1518" w:type="dxa"/>
            <w:vAlign w:val="center"/>
          </w:tcPr>
          <w:p w14:paraId="5A08A07A" w14:textId="77777777" w:rsidR="00642E7A" w:rsidRPr="00642E7A" w:rsidRDefault="00642E7A" w:rsidP="00642E7A">
            <w:pPr>
              <w:rPr>
                <w:rFonts w:ascii="Arial" w:eastAsia="Times New Roman" w:hAnsi="Arial" w:cs="Arial"/>
                <w:b/>
                <w:color w:val="000000"/>
                <w:kern w:val="28"/>
                <w:sz w:val="20"/>
                <w:szCs w:val="20"/>
                <w:lang w:val="en-AU" w:eastAsia="en-AU"/>
              </w:rPr>
            </w:pPr>
          </w:p>
        </w:tc>
      </w:tr>
    </w:tbl>
    <w:p w14:paraId="0702C627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</w:pPr>
    </w:p>
    <w:p w14:paraId="10787035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 xml:space="preserve">When you have completed your budget the Total Expenditure and Total Income must be equal. </w:t>
      </w:r>
    </w:p>
    <w:p w14:paraId="777550E8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</w:pPr>
    </w:p>
    <w:p w14:paraId="6AADC233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  <w:r w:rsidRPr="00642E7A"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  <w:t>The RADF grant should be listed twice - once in the income column and once in the expenditure column.</w:t>
      </w:r>
    </w:p>
    <w:p w14:paraId="27000A5A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35"/>
        <w:gridCol w:w="5497"/>
      </w:tblGrid>
      <w:tr w:rsidR="00642E7A" w:rsidRPr="00642E7A" w14:paraId="483BB61A" w14:textId="77777777" w:rsidTr="008C3E68">
        <w:trPr>
          <w:trHeight w:val="483"/>
        </w:trPr>
        <w:tc>
          <w:tcPr>
            <w:tcW w:w="4219" w:type="dxa"/>
            <w:vAlign w:val="center"/>
          </w:tcPr>
          <w:p w14:paraId="4799E0C8" w14:textId="77777777" w:rsidR="00642E7A" w:rsidRPr="00642E7A" w:rsidRDefault="00642E7A" w:rsidP="00642E7A">
            <w:pPr>
              <w:widowControl w:val="0"/>
              <w:numPr>
                <w:ilvl w:val="0"/>
                <w:numId w:val="5"/>
              </w:numPr>
              <w:ind w:left="284" w:hanging="284"/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  <w:t>Materials / Preparation / Equipment</w:t>
            </w:r>
          </w:p>
        </w:tc>
        <w:tc>
          <w:tcPr>
            <w:tcW w:w="5629" w:type="dxa"/>
            <w:vAlign w:val="center"/>
          </w:tcPr>
          <w:p w14:paraId="75513A6F" w14:textId="77777777" w:rsidR="00642E7A" w:rsidRPr="00642E7A" w:rsidRDefault="00642E7A" w:rsidP="00642E7A">
            <w:pPr>
              <w:widowControl w:val="0"/>
              <w:numPr>
                <w:ilvl w:val="0"/>
                <w:numId w:val="5"/>
              </w:numPr>
              <w:ind w:left="284" w:hanging="284"/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  <w:t xml:space="preserve">Cash / In-kind / Self investment / Value of materials which are to be provided in-kind </w:t>
            </w:r>
          </w:p>
        </w:tc>
      </w:tr>
      <w:tr w:rsidR="00642E7A" w:rsidRPr="00642E7A" w14:paraId="48E8CE7F" w14:textId="77777777" w:rsidTr="008C3E68">
        <w:trPr>
          <w:trHeight w:val="483"/>
        </w:trPr>
        <w:tc>
          <w:tcPr>
            <w:tcW w:w="4219" w:type="dxa"/>
            <w:vAlign w:val="center"/>
          </w:tcPr>
          <w:p w14:paraId="35C5CE00" w14:textId="77777777" w:rsidR="00642E7A" w:rsidRPr="00642E7A" w:rsidRDefault="00642E7A" w:rsidP="00642E7A">
            <w:pPr>
              <w:widowControl w:val="0"/>
              <w:numPr>
                <w:ilvl w:val="0"/>
                <w:numId w:val="5"/>
              </w:numPr>
              <w:ind w:left="284" w:hanging="284"/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  <w:t>Office costs / Admin overhead</w:t>
            </w:r>
          </w:p>
        </w:tc>
        <w:tc>
          <w:tcPr>
            <w:tcW w:w="5629" w:type="dxa"/>
            <w:vAlign w:val="center"/>
          </w:tcPr>
          <w:p w14:paraId="007CA594" w14:textId="7A91D108" w:rsidR="00642E7A" w:rsidRPr="00642E7A" w:rsidRDefault="00B918B4" w:rsidP="00642E7A">
            <w:pPr>
              <w:widowControl w:val="0"/>
              <w:numPr>
                <w:ilvl w:val="0"/>
                <w:numId w:val="5"/>
              </w:numPr>
              <w:ind w:left="284" w:hanging="284"/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</w:pPr>
            <w:r w:rsidRPr="00892DC1">
              <w:rPr>
                <w:rFonts w:ascii="Arial" w:eastAsia="Times New Roman" w:hAnsi="Arial" w:cs="Arial"/>
                <w:kern w:val="28"/>
                <w:sz w:val="21"/>
                <w:szCs w:val="21"/>
                <w:lang w:val="en-AU" w:eastAsia="en-AU"/>
              </w:rPr>
              <w:t>Income earned from project (if applicable)</w:t>
            </w:r>
          </w:p>
        </w:tc>
      </w:tr>
      <w:tr w:rsidR="00642E7A" w:rsidRPr="00642E7A" w14:paraId="005AC27D" w14:textId="77777777" w:rsidTr="008C3E68">
        <w:trPr>
          <w:trHeight w:val="483"/>
        </w:trPr>
        <w:tc>
          <w:tcPr>
            <w:tcW w:w="9848" w:type="dxa"/>
            <w:gridSpan w:val="2"/>
            <w:vAlign w:val="center"/>
          </w:tcPr>
          <w:p w14:paraId="2646ACAA" w14:textId="10E954B4" w:rsidR="00642E7A" w:rsidRPr="00642E7A" w:rsidRDefault="00642E7A" w:rsidP="00642E7A">
            <w:pPr>
              <w:widowControl w:val="0"/>
              <w:numPr>
                <w:ilvl w:val="0"/>
                <w:numId w:val="5"/>
              </w:numPr>
              <w:ind w:left="284" w:hanging="284"/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</w:pPr>
            <w:r w:rsidRPr="00642E7A">
              <w:rPr>
                <w:rFonts w:ascii="Arial" w:eastAsia="Times New Roman" w:hAnsi="Arial" w:cs="Arial"/>
                <w:color w:val="000000"/>
                <w:kern w:val="28"/>
                <w:sz w:val="21"/>
                <w:szCs w:val="21"/>
                <w:lang w:val="en-AU" w:eastAsia="en-AU"/>
              </w:rPr>
              <w:t>Examples: Australia Council/Education Queensland/Local Government/Gambling Community Benefit Fund</w:t>
            </w:r>
            <w:r w:rsidRPr="00642E7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val="en-AU" w:eastAsia="en-AU"/>
              </w:rPr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58D14567" wp14:editId="2B199EAE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8963660</wp:posOffset>
                      </wp:positionV>
                      <wp:extent cx="6120130" cy="1031875"/>
                      <wp:effectExtent l="1905" t="0" r="2540" b="0"/>
                      <wp:wrapNone/>
                      <wp:docPr id="1195516008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120130" cy="103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0391" id="Rectangle 1" o:spid="_x0000_s1026" style="position:absolute;margin-left:56.7pt;margin-top:705.8pt;width:481.9pt;height:81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" filled="f" stroked="f" insetpen="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</w:p>
        </w:tc>
      </w:tr>
    </w:tbl>
    <w:p w14:paraId="34E3E8E3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val="en-AU" w:eastAsia="en-AU"/>
        </w:rPr>
        <w:sectPr w:rsidR="00642E7A" w:rsidRPr="00642E7A" w:rsidSect="00642E7A">
          <w:headerReference w:type="even" r:id="rId7"/>
          <w:headerReference w:type="default" r:id="rId8"/>
          <w:footerReference w:type="default" r:id="rId9"/>
          <w:pgSz w:w="11900" w:h="16840"/>
          <w:pgMar w:top="2552" w:right="1134" w:bottom="1418" w:left="1134" w:header="0" w:footer="0" w:gutter="0"/>
          <w:cols w:space="708"/>
          <w:docGrid w:linePitch="360"/>
        </w:sectPr>
      </w:pPr>
    </w:p>
    <w:p w14:paraId="266A1E24" w14:textId="77777777" w:rsidR="00642E7A" w:rsidRPr="00642E7A" w:rsidRDefault="00642E7A" w:rsidP="00642E7A">
      <w:pPr>
        <w:widowControl w:val="0"/>
        <w:jc w:val="both"/>
        <w:rPr>
          <w:rFonts w:ascii="Arial" w:eastAsia="Times New Roman" w:hAnsi="Arial" w:cs="Arial"/>
          <w:color w:val="000000"/>
          <w:kern w:val="28"/>
          <w:sz w:val="22"/>
          <w:szCs w:val="22"/>
          <w:lang w:val="en-AU" w:eastAsia="en-AU"/>
        </w:rPr>
      </w:pPr>
    </w:p>
    <w:p w14:paraId="14A484C4" w14:textId="77777777" w:rsidR="005F32A6" w:rsidRPr="007F667C" w:rsidRDefault="005F32A6" w:rsidP="00457313">
      <w:pPr>
        <w:rPr>
          <w:rFonts w:ascii="Arial" w:hAnsi="Arial" w:cs="Arial"/>
          <w:sz w:val="22"/>
          <w:szCs w:val="22"/>
        </w:rPr>
      </w:pPr>
    </w:p>
    <w:sectPr w:rsidR="005F32A6" w:rsidRPr="007F667C" w:rsidSect="00457313">
      <w:headerReference w:type="even" r:id="rId10"/>
      <w:headerReference w:type="default" r:id="rId11"/>
      <w:footerReference w:type="default" r:id="rId12"/>
      <w:pgSz w:w="11900" w:h="16840"/>
      <w:pgMar w:top="2552" w:right="418" w:bottom="144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906CA" w14:textId="77777777" w:rsidR="00EA67AF" w:rsidRDefault="00EA67AF" w:rsidP="00A077F8">
      <w:r>
        <w:separator/>
      </w:r>
    </w:p>
  </w:endnote>
  <w:endnote w:type="continuationSeparator" w:id="0">
    <w:p w14:paraId="56013E8F" w14:textId="77777777" w:rsidR="00EA67AF" w:rsidRDefault="00EA67AF" w:rsidP="00A0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CDCE3" w14:textId="5BAF2CEE" w:rsidR="00642E7A" w:rsidRDefault="00642E7A" w:rsidP="00942A49">
    <w:pPr>
      <w:pStyle w:val="Footer"/>
      <w:ind w:left="-62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2D139" w14:textId="77777777" w:rsidR="00A077F8" w:rsidRDefault="00A26F86" w:rsidP="00942A49">
    <w:pPr>
      <w:pStyle w:val="Footer"/>
      <w:ind w:left="-624"/>
    </w:pPr>
    <w:r>
      <w:rPr>
        <w:noProof/>
        <w:lang w:val="en-AU" w:eastAsia="en-AU"/>
      </w:rPr>
      <w:drawing>
        <wp:inline distT="0" distB="0" distL="0" distR="0" wp14:anchorId="26719196" wp14:editId="6DEADFFC">
          <wp:extent cx="7591425" cy="722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298 SRC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777" cy="72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5407A" w14:textId="77777777" w:rsidR="00EA67AF" w:rsidRDefault="00EA67AF" w:rsidP="00A077F8">
      <w:r>
        <w:separator/>
      </w:r>
    </w:p>
  </w:footnote>
  <w:footnote w:type="continuationSeparator" w:id="0">
    <w:p w14:paraId="148FC266" w14:textId="77777777" w:rsidR="00EA67AF" w:rsidRDefault="00EA67AF" w:rsidP="00A0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28311" w14:textId="77777777" w:rsidR="00642E7A" w:rsidRDefault="00642E7A" w:rsidP="00907E6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5AE0D8" w14:textId="77777777" w:rsidR="00642E7A" w:rsidRDefault="00642E7A" w:rsidP="0007316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1A220" w14:textId="77777777" w:rsidR="00642E7A" w:rsidRDefault="00642E7A" w:rsidP="0007316D">
    <w:pPr>
      <w:pStyle w:val="Header"/>
      <w:framePr w:wrap="around" w:vAnchor="text" w:hAnchor="page" w:x="11341" w:y="20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14D58071" w14:textId="262FB15F" w:rsidR="00642E7A" w:rsidRDefault="00642E7A" w:rsidP="00457313">
    <w:pPr>
      <w:pStyle w:val="Header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130C7D" wp14:editId="36A655A0">
              <wp:simplePos x="0" y="0"/>
              <wp:positionH relativeFrom="column">
                <wp:posOffset>-445770</wp:posOffset>
              </wp:positionH>
              <wp:positionV relativeFrom="paragraph">
                <wp:posOffset>189230</wp:posOffset>
              </wp:positionV>
              <wp:extent cx="7007860" cy="1476375"/>
              <wp:effectExtent l="0" t="0" r="4445" b="1270"/>
              <wp:wrapNone/>
              <wp:docPr id="853521949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7860" cy="1476375"/>
                        <a:chOff x="432" y="298"/>
                        <a:chExt cx="11036" cy="2325"/>
                      </a:xfrm>
                    </wpg:grpSpPr>
                    <pic:pic xmlns:pic="http://schemas.openxmlformats.org/drawingml/2006/picture">
                      <pic:nvPicPr>
                        <pic:cNvPr id="154443101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10" r="4294"/>
                        <a:stretch>
                          <a:fillRect/>
                        </a:stretch>
                      </pic:blipFill>
                      <pic:spPr bwMode="auto">
                        <a:xfrm>
                          <a:off x="432" y="298"/>
                          <a:ext cx="11036" cy="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316361137" name="Group 3"/>
                      <wpg:cNvGrpSpPr>
                        <a:grpSpLocks/>
                      </wpg:cNvGrpSpPr>
                      <wpg:grpSpPr bwMode="auto">
                        <a:xfrm>
                          <a:off x="5216" y="343"/>
                          <a:ext cx="6252" cy="1742"/>
                          <a:chOff x="5216" y="343"/>
                          <a:chExt cx="6252" cy="1742"/>
                        </a:xfrm>
                      </wpg:grpSpPr>
                      <wps:wsp>
                        <wps:cNvPr id="595031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1260"/>
                            <a:ext cx="6252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76A17" w14:textId="77777777" w:rsidR="00642E7A" w:rsidRDefault="00642E7A" w:rsidP="0098445F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Stage One - Proposal Snapshot</w:t>
                              </w:r>
                            </w:p>
                            <w:p w14:paraId="5A93C7E9" w14:textId="77777777" w:rsidR="00395CE7" w:rsidRPr="00133F00" w:rsidRDefault="00395CE7" w:rsidP="00395CE7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133F0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Regional Arts Development Fund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(RADF)</w:t>
                              </w:r>
                            </w:p>
                            <w:p w14:paraId="13FB215A" w14:textId="77777777" w:rsidR="00395CE7" w:rsidRPr="00133F00" w:rsidRDefault="00395CE7" w:rsidP="0098445F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1505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4" y="343"/>
                            <a:ext cx="2595" cy="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130C7D" id="Group 3" o:spid="_x0000_s1026" style="position:absolute;left:0;text-align:left;margin-left:-35.1pt;margin-top:14.9pt;width:551.8pt;height:116.25pt;z-index:251661312" coordorigin="432,298" coordsize="11036,2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DhCSU0D7QAAAAAAEAEsAAAA&#10;AQACASwAAAABAAI4QklNBCYAAAAAAA4AAAAAAAAAAAAAP4AAADhCSU0D8gAAAAAACgAA////////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5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EOEJJTQQMAAAAAAWpAAAAAQAA&#10;AKAAAAAfAAAB4AAAOiAAAAWNABgAAf/Y/+0ADEFkb2JlX0NNAAL/7gAOQWRvYmUAZIAAAAAB/9sA&#10;hAAMCAgICQgMCQkMEQsKCxEVDwwMDxUYExMVExMYEQwMDAwMDBEMDAwMDAwMDAwMDAwMDAwMDAwM&#10;DAwMDAwMDAwMAQ0LCw0ODRAODhAUDg4OFBQODg4OFBEMDAwMDBERDAwMDAwMEQwMDAwMDAwMDAwM&#10;DAwMDAwMDAwMDAwMDAwMDAz/wAARCAAf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h/8Vo&#10;dHRwOi8vbnMuYWRvYmUuY29tL3htcC9leHRlbnNpb24vADA4QjRGOUJEODA0MzE1MkQ3OTRFNDQ4&#10;ODM0NzM1QkM2AALsfQAAAA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FAAAAAAAAAAA&#10;AAAAAAAAAAAAAAAAAAAAAAAAAAAATgArABMAAAAAAAAAAAAAAAAAAAAAAAAAAAAAAAAAAAAAAE4A&#10;LAAUAAgAAAAAAAAAAAAAAAAAAAAAAAAAAAAAAAAAAABRADEAGwAQAAAAAAAAAAAAAAAAAAAAAAAA&#10;AAAAAAAAAAAAWAA6ACgAAAAAAAAAAAAAAAAAAAAAAAAAAAAAAAAAAAAAAGUASwAAAAAAAAAAAAAA&#10;AAAAAAAAAAAAAAAAAAAAAAAAA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gQBAAIRAxEEAAA/A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vdNg81WUU2SpMPk6rHUolaetp8fWT0UK08fknaepiQxroX1OWYWHJ&#10;sPbEm4WEFwtrNPGkjU0ozqGNTQUUmpqcCgycDoQ2fKPNm6bTLv22bXd3FjAHMtzFbTSQRiNdchkm&#10;RDGgjTucsw0r3NQZ697ZPb/Q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k67/AOZKbz/6ht2f+6Ee4l5m/wCV6sf9&#10;Nb/9XT10Q9jv/ET+av8AmlvP/dvXr3srfuWuud/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mk67/AOZKbz/6ht2f+6Ee&#10;4l5m/wCV6sf9Nb/9XT10Q9jv/ET+av8AmlvP/dvXr3srfuWuud/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mk67/AOZK&#10;bz/6ht2f+6Ee4l5m/wCV6sf9Nb/9XT10Q9jv/ET+av8AmlvP/dvXr3srfuWuud/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IAk8L/AF454t/X37rRIp173l0WBJHPFhcfW9rAg+7A&#10;Zxn9nWx/n6974aRf6G1ub/4fX6f7b/X9+ABNP9X+r8uvde9+0gXBtx9TfkD/AFlv7r1oEHr3vsot&#10;7A/1+vJsOP7P+Puw+Y/1f6uPW+ve+ZRQORyRqH4Fj/j/AL7/AHj37FPT/V/q/wA/Xuve4/uv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Sdd/wDM&#10;lN5/9Q27P/dCPcS8zf8AK9WP+mt/+rp66Iex3/iJ/NX/ADS3n/u3r172Vv3LXXO/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0nXf/MlN5/9Q27P/dCPcS8zf8r1Y/6a3/6unroh7Hf+In81&#10;f80t5/7t69e9lb9y11zv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zSdd/8yU3n/1Dbs/90I9xLzN/yvVj/prf/q6euiHsd/4i&#10;fzV/zS3n/u3r172Vv3LXXO/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Sdd/8yU3n/wBQ27P/&#10;AHQj3EvM3/K9WP8Aprf/AKunroh7Hf8AiJ/NX/NLef8Au3r172Vv3LXXO/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NJ13/AMyU3n/1Dbs/90I9xLzN/wAr1Y/6a3/6unroh7Hf&#10;+In81f8ANLef+7evXvZW/ctdc7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aTrv&#10;/mSm8/8AqG3Z/wC6Ee4l5m/5Xqx/01v/ANXT10Q9jv8AxE/mr/mlvP8A3b1697K37lrrnf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pOu/+ZKbz/wCobdn/ALoR7iXmb/lerH/TW/8A1dPXRD2O/wDET+av+aW8/wDdvXr3&#10;srfuWuud/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pOu/+ZKbz/6ht2f+6Ee4l5m/5Xqx/wBNb/8AV09d&#10;EPY7/wARP5q/5pbz/wB29eveyt+5a653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zSdd/8yU3n/wBQ27P/AHQj3EvM3/K9&#10;WP8Aprf/AKunroh7Hf8AiJ/NX/NLef8Au3r172Vv3LXXO/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s0n&#10;Xf8AzJTef/UNuz/3Qj3EvM3/ACvVj/prf/q6euiHsd/4ifzV/wA0t5/7t69e9lb9y11zv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mk67/AOZKbz/6ht2f+6Ee4l5m/wCV6sf9Nb/9XT10Q9jv/ET+av8AmlvP/dvXr3sr&#10;fuWuud/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k67/AOZKbz/6ht2f+6Ee4l5m/wCV6sf9Nb/9XT10Q9jv/ET+av8A&#10;mlvP/dvXr3srfuWuud/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k67/AOZKbz/6ht2f+6Ee4l5m/wCV6sf9Nb/9XT10&#10;Q9jv/ET+av8AmlvP/dvXr3srfuWuud/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k67/AOZKbz/6ht2f+6Ee4l5m/wCV&#10;6sf9Nb/9XT10Q9jv/ET+av8AmlvP/dvXr3srfuWuud/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pOu/wDmSm8/+obdn/uhHuJeZv8AlerH&#10;/TW//V09dEPY7/xE/mr/AJpbz/3b1697K37lrrnf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mk67/5kpvP/AKht2f8AuhHuJeZv+V6sf9Nb/wDV09dEPY7/AMRP5q/5pbz/AN29&#10;eveyt+5a653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mk67/wCZKbz/AOobdn/uhHuJeZv+&#10;V6sf9Nb/APV09dEPY7/xE/mr/mlvP/dvXr3srfuWuud/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NJ13/zJTef/AFDbs/8AdCPcS8zf8r1Y&#10;/wCmt/8Aq6euiHsd/wCIn81f80t5/wC7evXvZW/ctdc7+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pOu/wDmSm8/+obd&#10;n/uhHuJeZv8AlerH/TW//V09dEPY7/xE/mr/AJpbz/3b1697K37lrrnf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432;top:298;width:11036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">
                <v:imagedata r:id="rId3" o:title="" cropleft="2300f" cropright="2814f"/>
              </v:shape>
              <v:group id="_x0000_s1028" style="position:absolute;left:5216;top:343;width:6252;height:1742" coordorigin="5216,343" coordsize="6252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216;top:1260;width:625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" filled="f" stroked="f">
                  <v:textbox>
                    <w:txbxContent>
                      <w:p w14:paraId="19E76A17" w14:textId="77777777" w:rsidR="00642E7A" w:rsidRDefault="00642E7A" w:rsidP="0098445F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Stage One - Proposal Snapshot</w:t>
                        </w:r>
                      </w:p>
                      <w:p w14:paraId="5A93C7E9" w14:textId="77777777" w:rsidR="00395CE7" w:rsidRPr="00133F00" w:rsidRDefault="00395CE7" w:rsidP="00395CE7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133F0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Regional Arts Development Fund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(RADF)</w:t>
                        </w:r>
                      </w:p>
                      <w:p w14:paraId="13FB215A" w14:textId="77777777" w:rsidR="00395CE7" w:rsidRPr="00133F00" w:rsidRDefault="00395CE7" w:rsidP="0098445F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3" o:spid="_x0000_s1030" type="#_x0000_t75" style="position:absolute;left:7044;top:343;width:2595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">
                  <v:imagedata r:id="rId4" o:title="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EBB1" w14:textId="77777777" w:rsidR="0007316D" w:rsidRDefault="006606D2" w:rsidP="00CE58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7316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6BE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8AB48" w14:textId="77777777" w:rsidR="0007316D" w:rsidRDefault="0007316D" w:rsidP="0007316D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89731" w14:textId="77777777" w:rsidR="0007316D" w:rsidRDefault="006606D2" w:rsidP="0007316D">
    <w:pPr>
      <w:pStyle w:val="Header"/>
      <w:framePr w:wrap="around" w:vAnchor="text" w:hAnchor="page" w:x="11341" w:y="204"/>
      <w:rPr>
        <w:rStyle w:val="PageNumber"/>
      </w:rPr>
    </w:pPr>
    <w:r>
      <w:rPr>
        <w:rStyle w:val="PageNumber"/>
      </w:rPr>
      <w:fldChar w:fldCharType="begin"/>
    </w:r>
    <w:r w:rsidR="0007316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1756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4CF184" w14:textId="77777777" w:rsidR="00A077F8" w:rsidRDefault="00301756" w:rsidP="00457313">
    <w:pPr>
      <w:pStyle w:val="Header"/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D67CC8" wp14:editId="567DAC38">
              <wp:simplePos x="0" y="0"/>
              <wp:positionH relativeFrom="column">
                <wp:posOffset>2970530</wp:posOffset>
              </wp:positionH>
              <wp:positionV relativeFrom="paragraph">
                <wp:posOffset>195580</wp:posOffset>
              </wp:positionV>
              <wp:extent cx="3657600" cy="91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9FC519" w14:textId="77777777" w:rsidR="00A077F8" w:rsidRPr="00BD5FBF" w:rsidRDefault="00A077F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67C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233.9pt;margin-top:15.4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" filled="f" stroked="f">
              <v:textbox>
                <w:txbxContent>
                  <w:p w14:paraId="669FC519" w14:textId="77777777" w:rsidR="00A077F8" w:rsidRPr="00BD5FBF" w:rsidRDefault="00A077F8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3252D8">
      <w:rPr>
        <w:noProof/>
        <w:lang w:val="en-AU" w:eastAsia="en-AU"/>
      </w:rPr>
      <w:drawing>
        <wp:inline distT="0" distB="0" distL="0" distR="0" wp14:anchorId="2E44C216" wp14:editId="1ED68323">
          <wp:extent cx="7593135" cy="1481454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298 SRC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135" cy="1481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31"/>
    <w:multiLevelType w:val="hybridMultilevel"/>
    <w:tmpl w:val="FFB68DC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87A9A"/>
    <w:multiLevelType w:val="hybridMultilevel"/>
    <w:tmpl w:val="B7BA0EEA"/>
    <w:lvl w:ilvl="0" w:tplc="9DE282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F715D"/>
    <w:multiLevelType w:val="hybridMultilevel"/>
    <w:tmpl w:val="A6D2643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38011D0"/>
    <w:multiLevelType w:val="hybridMultilevel"/>
    <w:tmpl w:val="22DCC5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C76AD"/>
    <w:multiLevelType w:val="hybridMultilevel"/>
    <w:tmpl w:val="2D0EDB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445310">
    <w:abstractNumId w:val="2"/>
  </w:num>
  <w:num w:numId="2" w16cid:durableId="1764108979">
    <w:abstractNumId w:val="1"/>
  </w:num>
  <w:num w:numId="3" w16cid:durableId="92945693">
    <w:abstractNumId w:val="3"/>
  </w:num>
  <w:num w:numId="4" w16cid:durableId="1186823407">
    <w:abstractNumId w:val="0"/>
  </w:num>
  <w:num w:numId="5" w16cid:durableId="846752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E7A"/>
    <w:rsid w:val="000371AA"/>
    <w:rsid w:val="0007316D"/>
    <w:rsid w:val="001D3293"/>
    <w:rsid w:val="00277C49"/>
    <w:rsid w:val="002821AE"/>
    <w:rsid w:val="002A024C"/>
    <w:rsid w:val="00301756"/>
    <w:rsid w:val="003252D8"/>
    <w:rsid w:val="00360DE9"/>
    <w:rsid w:val="00395CE7"/>
    <w:rsid w:val="003E308A"/>
    <w:rsid w:val="00457313"/>
    <w:rsid w:val="00490CD4"/>
    <w:rsid w:val="004950C5"/>
    <w:rsid w:val="00533A19"/>
    <w:rsid w:val="005F32A6"/>
    <w:rsid w:val="00642E7A"/>
    <w:rsid w:val="006606D2"/>
    <w:rsid w:val="006E0184"/>
    <w:rsid w:val="007F667C"/>
    <w:rsid w:val="00841583"/>
    <w:rsid w:val="0088592A"/>
    <w:rsid w:val="00890471"/>
    <w:rsid w:val="00892DC1"/>
    <w:rsid w:val="008C4ABB"/>
    <w:rsid w:val="008D2B25"/>
    <w:rsid w:val="00931A5F"/>
    <w:rsid w:val="00942A49"/>
    <w:rsid w:val="00A077F8"/>
    <w:rsid w:val="00A26F86"/>
    <w:rsid w:val="00A57CA3"/>
    <w:rsid w:val="00AC552E"/>
    <w:rsid w:val="00AE34BF"/>
    <w:rsid w:val="00B77E13"/>
    <w:rsid w:val="00B85EDE"/>
    <w:rsid w:val="00B918B4"/>
    <w:rsid w:val="00BD5FBF"/>
    <w:rsid w:val="00C933B7"/>
    <w:rsid w:val="00CF01F8"/>
    <w:rsid w:val="00CF4598"/>
    <w:rsid w:val="00D40B61"/>
    <w:rsid w:val="00EA67AF"/>
    <w:rsid w:val="00F13769"/>
    <w:rsid w:val="00F26768"/>
    <w:rsid w:val="00F9356E"/>
    <w:rsid w:val="00FB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9F9B"/>
  <w15:docId w15:val="{A9D10AF5-EF23-4CBC-A412-FEBE986A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ED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7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7F8"/>
  </w:style>
  <w:style w:type="paragraph" w:styleId="Footer">
    <w:name w:val="footer"/>
    <w:basedOn w:val="Normal"/>
    <w:link w:val="FooterChar"/>
    <w:uiPriority w:val="99"/>
    <w:unhideWhenUsed/>
    <w:rsid w:val="00A077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7F8"/>
  </w:style>
  <w:style w:type="paragraph" w:styleId="BalloonText">
    <w:name w:val="Balloon Text"/>
    <w:basedOn w:val="Normal"/>
    <w:link w:val="BalloonTextChar"/>
    <w:uiPriority w:val="99"/>
    <w:semiHidden/>
    <w:unhideWhenUsed/>
    <w:rsid w:val="00A07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F8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73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Form%20Template%20-%20Portrait%20form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Template - Portrait format.dotx</Template>
  <TotalTime>0</TotalTime>
  <Pages>5</Pages>
  <Words>511</Words>
  <Characters>2916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Smith</dc:creator>
  <cp:lastModifiedBy>Caroline Smith</cp:lastModifiedBy>
  <cp:revision>2</cp:revision>
  <cp:lastPrinted>2014-08-26T00:34:00Z</cp:lastPrinted>
  <dcterms:created xsi:type="dcterms:W3CDTF">2024-06-28T00:51:00Z</dcterms:created>
  <dcterms:modified xsi:type="dcterms:W3CDTF">2024-06-28T00:51:00Z</dcterms:modified>
</cp:coreProperties>
</file>