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994" w:type="dxa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6"/>
        <w:gridCol w:w="6945"/>
        <w:gridCol w:w="113"/>
      </w:tblGrid>
      <w:tr w:rsidR="004C1060" w:rsidRPr="003B6D28" w14:paraId="176267F9" w14:textId="77777777" w:rsidTr="004C1060">
        <w:tc>
          <w:tcPr>
            <w:tcW w:w="10994" w:type="dxa"/>
            <w:gridSpan w:val="3"/>
            <w:shd w:val="clear" w:color="auto" w:fill="000000"/>
            <w:vAlign w:val="center"/>
          </w:tcPr>
          <w:p w14:paraId="340DFAFC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Introduction</w:t>
            </w:r>
          </w:p>
        </w:tc>
      </w:tr>
      <w:tr w:rsidR="004C1060" w:rsidRPr="003B6D28" w14:paraId="2607E7EC" w14:textId="77777777" w:rsidTr="004C1060">
        <w:tc>
          <w:tcPr>
            <w:tcW w:w="10994" w:type="dxa"/>
            <w:gridSpan w:val="3"/>
            <w:vAlign w:val="center"/>
          </w:tcPr>
          <w:p w14:paraId="353B6771" w14:textId="2AC0BE75" w:rsidR="004C1060" w:rsidRPr="00AE2B21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  <w:bCs/>
              </w:rPr>
            </w:pPr>
            <w:r w:rsidRPr="00AE2B21">
              <w:rPr>
                <w:rFonts w:ascii="Arial" w:hAnsi="Arial" w:cs="Arial"/>
                <w:b/>
                <w:bCs/>
              </w:rPr>
              <w:t xml:space="preserve">All RADF funding recipients are required to complete and submit an </w:t>
            </w:r>
            <w:r w:rsidR="003C094E" w:rsidRPr="00AE2B21">
              <w:rPr>
                <w:rFonts w:ascii="Arial" w:hAnsi="Arial" w:cs="Arial"/>
                <w:b/>
                <w:bCs/>
              </w:rPr>
              <w:t>O</w:t>
            </w:r>
            <w:r w:rsidRPr="00AE2B21">
              <w:rPr>
                <w:rFonts w:ascii="Arial" w:hAnsi="Arial" w:cs="Arial"/>
                <w:b/>
                <w:bCs/>
              </w:rPr>
              <w:t xml:space="preserve">utcome </w:t>
            </w:r>
            <w:r w:rsidR="003C094E" w:rsidRPr="00AE2B21">
              <w:rPr>
                <w:rFonts w:ascii="Arial" w:hAnsi="Arial" w:cs="Arial"/>
                <w:b/>
                <w:bCs/>
              </w:rPr>
              <w:t>R</w:t>
            </w:r>
            <w:r w:rsidRPr="00AE2B21">
              <w:rPr>
                <w:rFonts w:ascii="Arial" w:hAnsi="Arial" w:cs="Arial"/>
                <w:b/>
                <w:bCs/>
              </w:rPr>
              <w:t xml:space="preserve">eport to Council within eight weeks of their activity completion. </w:t>
            </w:r>
          </w:p>
          <w:p w14:paraId="42FC256E" w14:textId="41D58099" w:rsidR="004C1060" w:rsidRPr="00AE2B21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  <w:r w:rsidRPr="00AE2B21">
              <w:rPr>
                <w:rFonts w:ascii="Arial" w:hAnsi="Arial" w:cs="Arial"/>
                <w:b/>
                <w:bCs/>
              </w:rPr>
              <w:t>This outcome report template is for those undertaking professional/career development activities</w:t>
            </w:r>
            <w:r w:rsidRPr="00AE2B21">
              <w:rPr>
                <w:rFonts w:ascii="Arial" w:hAnsi="Arial" w:cs="Arial"/>
              </w:rPr>
              <w:t xml:space="preserve"> </w:t>
            </w:r>
            <w:proofErr w:type="spellStart"/>
            <w:r w:rsidRPr="00AE2B21">
              <w:rPr>
                <w:rFonts w:ascii="Arial" w:hAnsi="Arial" w:cs="Arial"/>
              </w:rPr>
              <w:t>eg</w:t>
            </w:r>
            <w:proofErr w:type="spellEnd"/>
            <w:r w:rsidRPr="00AE2B21">
              <w:rPr>
                <w:rFonts w:ascii="Arial" w:hAnsi="Arial" w:cs="Arial"/>
              </w:rPr>
              <w:t>: attendance at conferences and training workshops to develop your own skills, knowledge</w:t>
            </w:r>
            <w:r w:rsidR="00153A24" w:rsidRPr="00AE2B21">
              <w:rPr>
                <w:rFonts w:ascii="Arial" w:hAnsi="Arial" w:cs="Arial"/>
              </w:rPr>
              <w:t>,</w:t>
            </w:r>
            <w:r w:rsidRPr="00AE2B21">
              <w:rPr>
                <w:rFonts w:ascii="Arial" w:hAnsi="Arial" w:cs="Arial"/>
              </w:rPr>
              <w:t xml:space="preserve"> or career.  </w:t>
            </w:r>
          </w:p>
          <w:p w14:paraId="5E34BC75" w14:textId="44FDA4A6" w:rsidR="004C1060" w:rsidRPr="00AE2B21" w:rsidRDefault="004C1060" w:rsidP="00B16680">
            <w:pPr>
              <w:spacing w:before="120" w:after="60" w:line="240" w:lineRule="auto"/>
              <w:rPr>
                <w:rFonts w:ascii="Arial" w:eastAsia="Times New Roman" w:hAnsi="Arial" w:cs="Arial"/>
                <w:lang w:val="en-GB"/>
              </w:rPr>
            </w:pPr>
            <w:r w:rsidRPr="00AE2B21">
              <w:rPr>
                <w:rFonts w:ascii="Arial" w:eastAsia="Times New Roman" w:hAnsi="Arial" w:cs="Arial"/>
                <w:lang w:val="en-GB"/>
              </w:rPr>
              <w:t xml:space="preserve">Please attach support material that demonstrates the success of the project. </w:t>
            </w:r>
            <w:r w:rsidR="00153A24" w:rsidRPr="00AE2B21">
              <w:rPr>
                <w:rFonts w:ascii="Arial" w:eastAsia="Times New Roman" w:hAnsi="Arial" w:cs="Arial"/>
                <w:lang w:val="en-GB"/>
              </w:rPr>
              <w:t>e.</w:t>
            </w:r>
            <w:r w:rsidRPr="00AE2B21">
              <w:rPr>
                <w:rFonts w:ascii="Arial" w:eastAsia="Times New Roman" w:hAnsi="Arial" w:cs="Arial"/>
                <w:lang w:val="en-GB"/>
              </w:rPr>
              <w:t>g</w:t>
            </w:r>
            <w:r w:rsidR="00153A24" w:rsidRPr="00AE2B21">
              <w:rPr>
                <w:rFonts w:ascii="Arial" w:eastAsia="Times New Roman" w:hAnsi="Arial" w:cs="Arial"/>
                <w:lang w:val="en-GB"/>
              </w:rPr>
              <w:t>.</w:t>
            </w:r>
            <w:r w:rsidRPr="00AE2B21">
              <w:rPr>
                <w:rFonts w:ascii="Arial" w:eastAsia="Times New Roman" w:hAnsi="Arial" w:cs="Arial"/>
                <w:lang w:val="en-GB"/>
              </w:rPr>
              <w:t xml:space="preserve"> weblinks, press clippings, event program, photographs, advertisements</w:t>
            </w:r>
            <w:r w:rsidR="00153A24" w:rsidRPr="00AE2B21">
              <w:rPr>
                <w:rFonts w:ascii="Arial" w:eastAsia="Times New Roman" w:hAnsi="Arial" w:cs="Arial"/>
                <w:lang w:val="en-GB"/>
              </w:rPr>
              <w:t>,</w:t>
            </w:r>
            <w:r w:rsidRPr="00AE2B21">
              <w:rPr>
                <w:rFonts w:ascii="Arial" w:eastAsia="Times New Roman" w:hAnsi="Arial" w:cs="Arial"/>
                <w:lang w:val="en-GB"/>
              </w:rPr>
              <w:t xml:space="preserve"> and written responses to your project - where possible please supply a CD or USB of electronic versions of your support materials.</w:t>
            </w:r>
          </w:p>
          <w:p w14:paraId="282EC9FE" w14:textId="77777777" w:rsidR="004C1060" w:rsidRPr="003B6D28" w:rsidRDefault="004C1060" w:rsidP="00B16680">
            <w:pPr>
              <w:spacing w:before="120" w:after="0" w:line="240" w:lineRule="auto"/>
              <w:rPr>
                <w:rFonts w:ascii="Arial" w:hAnsi="Arial" w:cs="Arial"/>
              </w:rPr>
            </w:pPr>
            <w:r w:rsidRPr="00AE2B21">
              <w:rPr>
                <w:rFonts w:ascii="Arial" w:eastAsia="Times New Roman" w:hAnsi="Arial" w:cs="Arial"/>
                <w:lang w:val="en-GB"/>
              </w:rPr>
              <w:t>Please provide copies of receipts for payment of goods and services as evidence of expenditure in your Outcome Report.</w:t>
            </w:r>
          </w:p>
        </w:tc>
      </w:tr>
      <w:tr w:rsidR="004C1060" w:rsidRPr="003B6D28" w14:paraId="7044B787" w14:textId="77777777" w:rsidTr="004C1060">
        <w:trPr>
          <w:trHeight w:val="525"/>
        </w:trPr>
        <w:tc>
          <w:tcPr>
            <w:tcW w:w="109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7F0143A" w14:textId="77777777" w:rsidR="004C1060" w:rsidRPr="004C1060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  <w:bCs/>
              </w:rPr>
            </w:pPr>
            <w:r w:rsidRPr="004C1060">
              <w:rPr>
                <w:rFonts w:ascii="Arial" w:hAnsi="Arial" w:cs="Arial"/>
                <w:b/>
                <w:bCs/>
              </w:rPr>
              <w:t xml:space="preserve">Activity Information </w:t>
            </w:r>
          </w:p>
        </w:tc>
      </w:tr>
      <w:tr w:rsidR="004C1060" w:rsidRPr="003B6D28" w14:paraId="3A3A4EA1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1741BAAB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Activity/project name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45" w:type="dxa"/>
          </w:tcPr>
          <w:p w14:paraId="4FA2F914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41AD0B8C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69E75293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Applicant name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45" w:type="dxa"/>
          </w:tcPr>
          <w:p w14:paraId="6A57B44E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3092D9F7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26A0D353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Contact phone number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45" w:type="dxa"/>
          </w:tcPr>
          <w:p w14:paraId="02D7EC5A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2BD48F7C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0CC0A517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Contact email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45" w:type="dxa"/>
          </w:tcPr>
          <w:p w14:paraId="558A0AFE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2B1BB94B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14916064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Financial year funding approved:</w:t>
            </w:r>
          </w:p>
        </w:tc>
        <w:tc>
          <w:tcPr>
            <w:tcW w:w="6945" w:type="dxa"/>
          </w:tcPr>
          <w:p w14:paraId="282B95BA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2F230E08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61A038FA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RADF funding contribution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45" w:type="dxa"/>
          </w:tcPr>
          <w:p w14:paraId="5AB6BAA4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$</w:t>
            </w:r>
          </w:p>
        </w:tc>
      </w:tr>
      <w:tr w:rsidR="004C1060" w:rsidRPr="003B6D28" w14:paraId="25B9E83B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6EDE0452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Activity start date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45" w:type="dxa"/>
          </w:tcPr>
          <w:p w14:paraId="5658BF90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6D2A47D0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680EEF01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Activity completion date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45" w:type="dxa"/>
          </w:tcPr>
          <w:p w14:paraId="1FF3F5D2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27253480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0A11DE31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Postcodes or names of locations where you undertook activity</w:t>
            </w:r>
            <w:r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6945" w:type="dxa"/>
          </w:tcPr>
          <w:p w14:paraId="6A85B95E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39B771A2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595BD4CF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Brief description of activity:</w:t>
            </w:r>
          </w:p>
          <w:p w14:paraId="32FFFFE3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sz w:val="16"/>
                <w:szCs w:val="16"/>
              </w:rPr>
              <w:t>(max. 100 words)</w:t>
            </w:r>
            <w:r w:rsidRPr="003B6D28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945" w:type="dxa"/>
          </w:tcPr>
          <w:p w14:paraId="22087684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15AF4FB1" w14:textId="77777777" w:rsidTr="004C1060">
        <w:trPr>
          <w:gridAfter w:val="1"/>
          <w:wAfter w:w="113" w:type="dxa"/>
        </w:trPr>
        <w:tc>
          <w:tcPr>
            <w:tcW w:w="3936" w:type="dxa"/>
            <w:vAlign w:val="center"/>
          </w:tcPr>
          <w:p w14:paraId="4D8F18DC" w14:textId="77777777" w:rsidR="004C1060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Links to websites, images, video clips or other information that demonstrates project outcomes</w:t>
            </w:r>
            <w:r>
              <w:rPr>
                <w:rFonts w:ascii="Arial" w:hAnsi="Arial" w:cs="Arial"/>
                <w:b/>
              </w:rPr>
              <w:t>:</w:t>
            </w:r>
          </w:p>
          <w:p w14:paraId="05B994EE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sz w:val="16"/>
                <w:szCs w:val="16"/>
              </w:rPr>
              <w:t>(If you plan to send images as separate attachments, please include no more than three.)</w:t>
            </w:r>
            <w:r w:rsidRPr="003B6D28">
              <w:rPr>
                <w:rFonts w:ascii="Arial" w:hAnsi="Arial" w:cs="Arial"/>
                <w:b/>
              </w:rPr>
              <w:t xml:space="preserve">     </w:t>
            </w:r>
          </w:p>
        </w:tc>
        <w:tc>
          <w:tcPr>
            <w:tcW w:w="6945" w:type="dxa"/>
          </w:tcPr>
          <w:p w14:paraId="3B931C3E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p w14:paraId="6601DA2B" w14:textId="77777777" w:rsidR="005F32A6" w:rsidRDefault="005F32A6" w:rsidP="00457313">
      <w:pPr>
        <w:rPr>
          <w:rFonts w:ascii="Arial" w:hAnsi="Arial" w:cs="Arial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4281"/>
      </w:tblGrid>
      <w:tr w:rsidR="004C1060" w:rsidRPr="004C1060" w14:paraId="15907E5C" w14:textId="77777777" w:rsidTr="004C1060">
        <w:tc>
          <w:tcPr>
            <w:tcW w:w="10518" w:type="dxa"/>
            <w:gridSpan w:val="2"/>
            <w:shd w:val="clear" w:color="auto" w:fill="000000"/>
            <w:vAlign w:val="center"/>
          </w:tcPr>
          <w:p w14:paraId="67C1EC3B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4C1060">
              <w:rPr>
                <w:rFonts w:ascii="Arial" w:hAnsi="Arial" w:cs="Arial"/>
                <w:b/>
              </w:rPr>
              <w:t xml:space="preserve">Outcomes </w:t>
            </w:r>
          </w:p>
        </w:tc>
      </w:tr>
      <w:tr w:rsidR="004C1060" w:rsidRPr="004C1060" w14:paraId="00D755E9" w14:textId="77777777" w:rsidTr="004C1060">
        <w:tc>
          <w:tcPr>
            <w:tcW w:w="10518" w:type="dxa"/>
            <w:gridSpan w:val="2"/>
            <w:vAlign w:val="center"/>
          </w:tcPr>
          <w:p w14:paraId="634C4A9D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4C1060">
              <w:rPr>
                <w:rFonts w:ascii="Arial" w:hAnsi="Arial" w:cs="Arial"/>
                <w:b/>
              </w:rPr>
              <w:t xml:space="preserve">Please rate the extent to which you agree or disagree with the following statements about your experience of the professional/career development activity you undertook. </w:t>
            </w:r>
          </w:p>
        </w:tc>
      </w:tr>
      <w:tr w:rsidR="004C1060" w:rsidRPr="004C1060" w14:paraId="4D478383" w14:textId="77777777" w:rsidTr="004C1060">
        <w:tc>
          <w:tcPr>
            <w:tcW w:w="6237" w:type="dxa"/>
            <w:shd w:val="clear" w:color="auto" w:fill="000000"/>
            <w:vAlign w:val="center"/>
          </w:tcPr>
          <w:p w14:paraId="60077C32" w14:textId="77777777" w:rsidR="004C1060" w:rsidRPr="004C1060" w:rsidRDefault="004C1060" w:rsidP="004C1060">
            <w:pPr>
              <w:spacing w:before="60" w:after="60" w:line="240" w:lineRule="auto"/>
              <w:jc w:val="both"/>
              <w:rPr>
                <w:rFonts w:ascii="Arial" w:hAnsi="Arial" w:cs="Arial"/>
                <w:b/>
                <w:color w:val="FFFFFF"/>
              </w:rPr>
            </w:pPr>
            <w:r w:rsidRPr="004C1060">
              <w:rPr>
                <w:rFonts w:ascii="Arial" w:hAnsi="Arial" w:cs="Arial"/>
                <w:b/>
                <w:color w:val="FFFFFF"/>
              </w:rPr>
              <w:t xml:space="preserve">Statement </w:t>
            </w:r>
          </w:p>
        </w:tc>
        <w:tc>
          <w:tcPr>
            <w:tcW w:w="4281" w:type="dxa"/>
            <w:shd w:val="clear" w:color="auto" w:fill="000000"/>
            <w:vAlign w:val="center"/>
          </w:tcPr>
          <w:p w14:paraId="1A347EFB" w14:textId="77777777" w:rsidR="004C1060" w:rsidRPr="004C1060" w:rsidRDefault="004C1060" w:rsidP="004C1060">
            <w:pPr>
              <w:spacing w:before="60" w:after="60" w:line="240" w:lineRule="auto"/>
              <w:jc w:val="both"/>
              <w:rPr>
                <w:rFonts w:ascii="Arial" w:hAnsi="Arial" w:cs="Arial"/>
                <w:b/>
                <w:color w:val="FFFFFF"/>
              </w:rPr>
            </w:pPr>
            <w:r w:rsidRPr="004C1060">
              <w:rPr>
                <w:rFonts w:ascii="Arial" w:hAnsi="Arial" w:cs="Arial"/>
                <w:b/>
                <w:color w:val="FFFFFF"/>
              </w:rPr>
              <w:t>Select your response to each statement</w:t>
            </w:r>
          </w:p>
          <w:p w14:paraId="6AF828F1" w14:textId="77777777" w:rsidR="004C1060" w:rsidRPr="004C1060" w:rsidRDefault="004C1060" w:rsidP="004C1060">
            <w:pPr>
              <w:spacing w:before="60" w:after="60" w:line="240" w:lineRule="auto"/>
              <w:jc w:val="both"/>
              <w:rPr>
                <w:rFonts w:ascii="Arial" w:hAnsi="Arial" w:cs="Arial"/>
                <w:color w:val="FFFFFF"/>
              </w:rPr>
            </w:pPr>
            <w:r w:rsidRPr="004C1060">
              <w:rPr>
                <w:rFonts w:ascii="Arial" w:hAnsi="Arial" w:cs="Arial"/>
                <w:b/>
                <w:color w:val="FFFFFF"/>
              </w:rPr>
              <w:t>from the following scale</w:t>
            </w:r>
          </w:p>
        </w:tc>
      </w:tr>
      <w:tr w:rsidR="004C1060" w:rsidRPr="004C1060" w14:paraId="7F3ABDB9" w14:textId="77777777" w:rsidTr="004C1060">
        <w:tc>
          <w:tcPr>
            <w:tcW w:w="6237" w:type="dxa"/>
            <w:vAlign w:val="center"/>
          </w:tcPr>
          <w:p w14:paraId="4B8D0A09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4C1060">
              <w:rPr>
                <w:rFonts w:ascii="Arial" w:hAnsi="Arial" w:cs="Arial"/>
                <w:b/>
              </w:rPr>
              <w:t>I developed new skills and knowledge</w:t>
            </w:r>
          </w:p>
        </w:tc>
        <w:tc>
          <w:tcPr>
            <w:tcW w:w="4281" w:type="dxa"/>
            <w:vAlign w:val="center"/>
          </w:tcPr>
          <w:p w14:paraId="7CC6E61D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agree</w:t>
            </w:r>
          </w:p>
          <w:p w14:paraId="7576E77C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Agree</w:t>
            </w:r>
          </w:p>
          <w:p w14:paraId="6D9B711C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Neutral</w:t>
            </w:r>
          </w:p>
          <w:p w14:paraId="7F4F431E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Disagree</w:t>
            </w:r>
          </w:p>
          <w:p w14:paraId="1ECED128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disagree</w:t>
            </w:r>
          </w:p>
        </w:tc>
      </w:tr>
      <w:tr w:rsidR="004C1060" w:rsidRPr="004C1060" w14:paraId="6AEBC90A" w14:textId="77777777" w:rsidTr="004C1060">
        <w:tc>
          <w:tcPr>
            <w:tcW w:w="6237" w:type="dxa"/>
            <w:vAlign w:val="center"/>
          </w:tcPr>
          <w:p w14:paraId="0B8D6C61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bookmarkStart w:id="0" w:name="_Hlk169527517"/>
            <w:r w:rsidRPr="004C1060">
              <w:rPr>
                <w:rFonts w:ascii="Arial" w:hAnsi="Arial" w:cs="Arial"/>
                <w:b/>
              </w:rPr>
              <w:lastRenderedPageBreak/>
              <w:t>I explored new directions in my practice</w:t>
            </w:r>
          </w:p>
        </w:tc>
        <w:tc>
          <w:tcPr>
            <w:tcW w:w="4281" w:type="dxa"/>
            <w:vAlign w:val="center"/>
          </w:tcPr>
          <w:p w14:paraId="4B83769E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agree</w:t>
            </w:r>
          </w:p>
          <w:p w14:paraId="0D6A59C7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Agree</w:t>
            </w:r>
          </w:p>
          <w:p w14:paraId="4402DA9E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Neutral</w:t>
            </w:r>
          </w:p>
          <w:p w14:paraId="3C89C97F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Disagree</w:t>
            </w:r>
          </w:p>
          <w:p w14:paraId="0D03EEC6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disagree</w:t>
            </w:r>
          </w:p>
        </w:tc>
      </w:tr>
      <w:tr w:rsidR="004C1060" w:rsidRPr="004C1060" w14:paraId="30106CE7" w14:textId="77777777" w:rsidTr="004C1060">
        <w:tc>
          <w:tcPr>
            <w:tcW w:w="6237" w:type="dxa"/>
            <w:vAlign w:val="center"/>
          </w:tcPr>
          <w:p w14:paraId="728C7DCA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4C1060">
              <w:rPr>
                <w:rFonts w:ascii="Arial" w:hAnsi="Arial" w:cs="Arial"/>
                <w:b/>
              </w:rPr>
              <w:t>It took my career to the next level of professionalism</w:t>
            </w:r>
          </w:p>
        </w:tc>
        <w:tc>
          <w:tcPr>
            <w:tcW w:w="4281" w:type="dxa"/>
            <w:vAlign w:val="center"/>
          </w:tcPr>
          <w:p w14:paraId="12C2A3A6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agree</w:t>
            </w:r>
          </w:p>
          <w:p w14:paraId="500CD51F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Agree</w:t>
            </w:r>
          </w:p>
          <w:p w14:paraId="1758DA7C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Neutral</w:t>
            </w:r>
          </w:p>
          <w:p w14:paraId="46C280D1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Disagree</w:t>
            </w:r>
          </w:p>
          <w:p w14:paraId="2ED4AD7D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disagree</w:t>
            </w:r>
          </w:p>
        </w:tc>
      </w:tr>
      <w:tr w:rsidR="004C1060" w:rsidRPr="004C1060" w14:paraId="7222CF01" w14:textId="77777777" w:rsidTr="004C1060">
        <w:tc>
          <w:tcPr>
            <w:tcW w:w="6237" w:type="dxa"/>
            <w:vAlign w:val="center"/>
          </w:tcPr>
          <w:p w14:paraId="012EA141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4C1060">
              <w:rPr>
                <w:rFonts w:ascii="Arial" w:hAnsi="Arial" w:cs="Arial"/>
                <w:b/>
              </w:rPr>
              <w:t>I developed new industry networks</w:t>
            </w:r>
          </w:p>
        </w:tc>
        <w:tc>
          <w:tcPr>
            <w:tcW w:w="4281" w:type="dxa"/>
            <w:vAlign w:val="center"/>
          </w:tcPr>
          <w:p w14:paraId="74ECEB17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agree</w:t>
            </w:r>
          </w:p>
          <w:p w14:paraId="4003BF34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Agree</w:t>
            </w:r>
          </w:p>
          <w:p w14:paraId="6ACAF7D8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Neutral</w:t>
            </w:r>
          </w:p>
          <w:p w14:paraId="0792FE07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Disagree</w:t>
            </w:r>
          </w:p>
          <w:p w14:paraId="2D27FD07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disagree</w:t>
            </w:r>
          </w:p>
        </w:tc>
      </w:tr>
      <w:tr w:rsidR="004C1060" w:rsidRPr="004C1060" w14:paraId="28E250BD" w14:textId="77777777" w:rsidTr="004C1060">
        <w:tc>
          <w:tcPr>
            <w:tcW w:w="6237" w:type="dxa"/>
            <w:vAlign w:val="center"/>
          </w:tcPr>
          <w:p w14:paraId="3C6C54EC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4C1060">
              <w:rPr>
                <w:rFonts w:ascii="Arial" w:hAnsi="Arial" w:cs="Arial"/>
                <w:b/>
              </w:rPr>
              <w:t>I developed new audiences or markets</w:t>
            </w:r>
          </w:p>
        </w:tc>
        <w:tc>
          <w:tcPr>
            <w:tcW w:w="4281" w:type="dxa"/>
            <w:vAlign w:val="center"/>
          </w:tcPr>
          <w:p w14:paraId="2302A971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agree</w:t>
            </w:r>
          </w:p>
          <w:p w14:paraId="382B275F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Agree</w:t>
            </w:r>
          </w:p>
          <w:p w14:paraId="6A9240C0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Neutral</w:t>
            </w:r>
          </w:p>
          <w:p w14:paraId="07CAEC68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Disagree</w:t>
            </w:r>
          </w:p>
          <w:p w14:paraId="0EDBFF6A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C1060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4C1060">
              <w:rPr>
                <w:rFonts w:ascii="Arial" w:hAnsi="Arial" w:cs="Arial"/>
                <w:color w:val="000000"/>
              </w:rPr>
              <w:fldChar w:fldCharType="end"/>
            </w:r>
            <w:r w:rsidRPr="004C1060">
              <w:rPr>
                <w:rFonts w:ascii="Arial" w:hAnsi="Arial" w:cs="Arial"/>
                <w:color w:val="000000"/>
              </w:rPr>
              <w:t xml:space="preserve">  </w:t>
            </w:r>
            <w:r w:rsidRPr="004C1060">
              <w:rPr>
                <w:rFonts w:ascii="Arial" w:hAnsi="Arial" w:cs="Arial"/>
              </w:rPr>
              <w:t>Strongly disagree</w:t>
            </w:r>
          </w:p>
        </w:tc>
      </w:tr>
    </w:tbl>
    <w:p w14:paraId="0D40243A" w14:textId="77777777" w:rsidR="004C1060" w:rsidRPr="004C1060" w:rsidRDefault="004C1060" w:rsidP="004C1060">
      <w:pPr>
        <w:rPr>
          <w:rFonts w:ascii="Arial" w:hAnsi="Arial" w:cs="Arial"/>
          <w:sz w:val="16"/>
          <w:szCs w:val="16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631"/>
      </w:tblGrid>
      <w:tr w:rsidR="004C1060" w:rsidRPr="004C1060" w14:paraId="3C5088CD" w14:textId="77777777" w:rsidTr="00B16680">
        <w:tc>
          <w:tcPr>
            <w:tcW w:w="10631" w:type="dxa"/>
            <w:shd w:val="clear" w:color="auto" w:fill="000000"/>
            <w:vAlign w:val="center"/>
          </w:tcPr>
          <w:p w14:paraId="70BA7612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4C1060">
              <w:rPr>
                <w:rFonts w:ascii="Arial" w:hAnsi="Arial" w:cs="Arial"/>
                <w:b/>
              </w:rPr>
              <w:t>Reflections</w:t>
            </w:r>
          </w:p>
        </w:tc>
      </w:tr>
      <w:tr w:rsidR="004C1060" w:rsidRPr="004C1060" w14:paraId="368F7F84" w14:textId="77777777" w:rsidTr="00B16680">
        <w:tc>
          <w:tcPr>
            <w:tcW w:w="10631" w:type="dxa"/>
            <w:tcBorders>
              <w:bottom w:val="dotted" w:sz="4" w:space="0" w:color="auto"/>
            </w:tcBorders>
            <w:vAlign w:val="center"/>
          </w:tcPr>
          <w:p w14:paraId="789CE87A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  <w:r w:rsidRPr="004C1060">
              <w:rPr>
                <w:rFonts w:ascii="Arial" w:hAnsi="Arial" w:cs="Arial"/>
                <w:b/>
              </w:rPr>
              <w:t>What do you see as the top three outcomes for you from the activity?</w:t>
            </w:r>
            <w:r w:rsidRPr="004C1060">
              <w:rPr>
                <w:rFonts w:ascii="Arial" w:hAnsi="Arial" w:cs="Arial"/>
              </w:rPr>
              <w:t xml:space="preserve"> </w:t>
            </w:r>
            <w:r w:rsidRPr="004C1060">
              <w:rPr>
                <w:rFonts w:ascii="Arial" w:hAnsi="Arial" w:cs="Arial"/>
                <w:sz w:val="16"/>
                <w:szCs w:val="16"/>
              </w:rPr>
              <w:t>(max. 150 words)</w:t>
            </w:r>
            <w:r w:rsidRPr="004C1060">
              <w:rPr>
                <w:rFonts w:ascii="Arial" w:hAnsi="Arial" w:cs="Arial"/>
              </w:rPr>
              <w:t xml:space="preserve"> </w:t>
            </w:r>
          </w:p>
        </w:tc>
      </w:tr>
      <w:tr w:rsidR="004C1060" w:rsidRPr="004C1060" w14:paraId="53CA0EE7" w14:textId="77777777" w:rsidTr="00B16680">
        <w:tc>
          <w:tcPr>
            <w:tcW w:w="1063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A1BB3B6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4C1060" w14:paraId="71D03D55" w14:textId="77777777" w:rsidTr="00B16680">
        <w:tc>
          <w:tcPr>
            <w:tcW w:w="1063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9AAA031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4C1060" w14:paraId="5F7CA258" w14:textId="77777777" w:rsidTr="00B16680">
        <w:tc>
          <w:tcPr>
            <w:tcW w:w="1063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CCDD54C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4C1060" w14:paraId="2CC25E7C" w14:textId="77777777" w:rsidTr="00B16680">
        <w:tc>
          <w:tcPr>
            <w:tcW w:w="1063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B6CECB9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4C1060" w14:paraId="615DAEC5" w14:textId="77777777" w:rsidTr="00B16680">
        <w:tc>
          <w:tcPr>
            <w:tcW w:w="1063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AF7664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4C1060" w14:paraId="35B1F982" w14:textId="77777777" w:rsidTr="00B16680">
        <w:tc>
          <w:tcPr>
            <w:tcW w:w="10631" w:type="dxa"/>
            <w:tcBorders>
              <w:top w:val="single" w:sz="4" w:space="0" w:color="auto"/>
              <w:bottom w:val="dotted" w:sz="4" w:space="0" w:color="auto"/>
            </w:tcBorders>
            <w:vAlign w:val="center"/>
          </w:tcPr>
          <w:p w14:paraId="6206B09A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4C1060">
              <w:rPr>
                <w:rFonts w:ascii="Arial" w:hAnsi="Arial" w:cs="Arial"/>
                <w:b/>
              </w:rPr>
              <w:t xml:space="preserve">What were your key learning’s or reflections from the activity that will inform your work in the future? </w:t>
            </w:r>
            <w:r w:rsidRPr="004C1060">
              <w:rPr>
                <w:rFonts w:ascii="Arial" w:hAnsi="Arial" w:cs="Arial"/>
                <w:sz w:val="16"/>
                <w:szCs w:val="16"/>
              </w:rPr>
              <w:t>(max. 200 words)</w:t>
            </w:r>
            <w:r w:rsidRPr="004C1060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4C1060" w:rsidRPr="004C1060" w14:paraId="16F5203D" w14:textId="77777777" w:rsidTr="00B16680">
        <w:tc>
          <w:tcPr>
            <w:tcW w:w="1063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07BDC9D8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4C1060" w14:paraId="10DD8554" w14:textId="77777777" w:rsidTr="00B16680">
        <w:tc>
          <w:tcPr>
            <w:tcW w:w="1063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4E2838C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4C1060" w14:paraId="37CFBA06" w14:textId="77777777" w:rsidTr="00B16680">
        <w:tc>
          <w:tcPr>
            <w:tcW w:w="1063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D509779" w14:textId="77777777" w:rsidR="004C1060" w:rsidRPr="004C1060" w:rsidRDefault="004C1060" w:rsidP="004C106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</w:tbl>
    <w:tbl>
      <w:tblPr>
        <w:tblpPr w:leftFromText="180" w:rightFromText="180" w:vertAnchor="text" w:horzAnchor="margin" w:tblpY="-1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5"/>
        <w:gridCol w:w="4536"/>
      </w:tblGrid>
      <w:tr w:rsidR="004C1060" w:rsidRPr="003B6D28" w14:paraId="29A6B6E8" w14:textId="77777777" w:rsidTr="004C1060">
        <w:tc>
          <w:tcPr>
            <w:tcW w:w="10631" w:type="dxa"/>
            <w:gridSpan w:val="2"/>
            <w:shd w:val="clear" w:color="auto" w:fill="000000"/>
            <w:vAlign w:val="center"/>
          </w:tcPr>
          <w:p w14:paraId="490D98AB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bookmarkStart w:id="1" w:name="_Hlk169527537"/>
            <w:bookmarkEnd w:id="0"/>
            <w:r w:rsidRPr="003B6D28">
              <w:rPr>
                <w:rFonts w:ascii="Arial" w:hAnsi="Arial" w:cs="Arial"/>
                <w:b/>
              </w:rPr>
              <w:t>Financial Statement</w:t>
            </w:r>
          </w:p>
        </w:tc>
      </w:tr>
      <w:tr w:rsidR="004C1060" w:rsidRPr="003B6D28" w14:paraId="1DCA31CF" w14:textId="77777777" w:rsidTr="004C1060">
        <w:tc>
          <w:tcPr>
            <w:tcW w:w="10631" w:type="dxa"/>
            <w:gridSpan w:val="2"/>
            <w:vAlign w:val="center"/>
          </w:tcPr>
          <w:p w14:paraId="7BC3B380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 xml:space="preserve">Please provide details in the table below of non-RADF funds contributed to the activity. This question relates to financial/cash contributions, </w:t>
            </w:r>
            <w:r w:rsidRPr="003B6D28">
              <w:rPr>
                <w:rFonts w:ascii="Arial" w:hAnsi="Arial" w:cs="Arial"/>
                <w:b/>
                <w:u w:val="single"/>
              </w:rPr>
              <w:t>not</w:t>
            </w:r>
            <w:r w:rsidRPr="003B6D28">
              <w:rPr>
                <w:rFonts w:ascii="Arial" w:hAnsi="Arial" w:cs="Arial"/>
                <w:b/>
              </w:rPr>
              <w:t xml:space="preserve"> in-kind support.</w:t>
            </w:r>
          </w:p>
        </w:tc>
      </w:tr>
      <w:tr w:rsidR="004C1060" w:rsidRPr="003B6D28" w14:paraId="5B37079C" w14:textId="77777777" w:rsidTr="004C1060">
        <w:tc>
          <w:tcPr>
            <w:tcW w:w="6095" w:type="dxa"/>
            <w:tcBorders>
              <w:right w:val="single" w:sz="4" w:space="0" w:color="auto"/>
            </w:tcBorders>
            <w:vAlign w:val="center"/>
          </w:tcPr>
          <w:p w14:paraId="70E592DC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 xml:space="preserve">Other grants </w:t>
            </w:r>
            <w:r w:rsidRPr="003B6D28">
              <w:rPr>
                <w:rFonts w:ascii="Arial" w:hAnsi="Arial" w:cs="Arial"/>
                <w:sz w:val="16"/>
                <w:szCs w:val="16"/>
              </w:rPr>
              <w:t>(please itemise)</w:t>
            </w:r>
          </w:p>
        </w:tc>
        <w:tc>
          <w:tcPr>
            <w:tcW w:w="4536" w:type="dxa"/>
            <w:tcBorders>
              <w:left w:val="single" w:sz="4" w:space="0" w:color="auto"/>
            </w:tcBorders>
            <w:vAlign w:val="center"/>
          </w:tcPr>
          <w:p w14:paraId="323FF8C2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Total amount</w:t>
            </w:r>
          </w:p>
        </w:tc>
      </w:tr>
      <w:tr w:rsidR="004C1060" w:rsidRPr="003B6D28" w14:paraId="0580621C" w14:textId="77777777" w:rsidTr="004C1060">
        <w:tc>
          <w:tcPr>
            <w:tcW w:w="6095" w:type="dxa"/>
            <w:vAlign w:val="center"/>
          </w:tcPr>
          <w:p w14:paraId="692BE368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center"/>
          </w:tcPr>
          <w:p w14:paraId="53BFF0A9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395A4AF4" w14:textId="77777777" w:rsidTr="004C1060">
        <w:tc>
          <w:tcPr>
            <w:tcW w:w="6095" w:type="dxa"/>
            <w:vAlign w:val="center"/>
          </w:tcPr>
          <w:p w14:paraId="29407010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center"/>
          </w:tcPr>
          <w:p w14:paraId="2817EFE1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018DAD26" w14:textId="77777777" w:rsidTr="004C1060">
        <w:tc>
          <w:tcPr>
            <w:tcW w:w="6095" w:type="dxa"/>
            <w:vAlign w:val="center"/>
          </w:tcPr>
          <w:p w14:paraId="57FA3FAA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center"/>
          </w:tcPr>
          <w:p w14:paraId="36695279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7A8A715F" w14:textId="77777777" w:rsidTr="004C1060">
        <w:tc>
          <w:tcPr>
            <w:tcW w:w="6095" w:type="dxa"/>
            <w:vAlign w:val="center"/>
          </w:tcPr>
          <w:p w14:paraId="33383F55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 xml:space="preserve">Sponsorship, fundraising and donations </w:t>
            </w:r>
            <w:r w:rsidRPr="003B6D28">
              <w:rPr>
                <w:rFonts w:ascii="Arial" w:hAnsi="Arial" w:cs="Arial"/>
                <w:sz w:val="16"/>
                <w:szCs w:val="16"/>
              </w:rPr>
              <w:t>(please itemise)</w:t>
            </w:r>
          </w:p>
        </w:tc>
        <w:tc>
          <w:tcPr>
            <w:tcW w:w="4536" w:type="dxa"/>
            <w:vAlign w:val="center"/>
          </w:tcPr>
          <w:p w14:paraId="0FE26006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 xml:space="preserve">Total amount </w:t>
            </w:r>
          </w:p>
        </w:tc>
      </w:tr>
      <w:tr w:rsidR="004C1060" w:rsidRPr="003B6D28" w14:paraId="62F5AD69" w14:textId="77777777" w:rsidTr="004C1060">
        <w:tc>
          <w:tcPr>
            <w:tcW w:w="6095" w:type="dxa"/>
            <w:vAlign w:val="center"/>
          </w:tcPr>
          <w:p w14:paraId="2C2C51FF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center"/>
          </w:tcPr>
          <w:p w14:paraId="3B5264E6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1D54E445" w14:textId="77777777" w:rsidTr="004C1060">
        <w:tc>
          <w:tcPr>
            <w:tcW w:w="6095" w:type="dxa"/>
            <w:vAlign w:val="center"/>
          </w:tcPr>
          <w:p w14:paraId="060A7787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center"/>
          </w:tcPr>
          <w:p w14:paraId="5A983C79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47578FA3" w14:textId="77777777" w:rsidTr="004C1060">
        <w:tc>
          <w:tcPr>
            <w:tcW w:w="6095" w:type="dxa"/>
            <w:vAlign w:val="center"/>
          </w:tcPr>
          <w:p w14:paraId="5CC5FDA3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  <w:tc>
          <w:tcPr>
            <w:tcW w:w="4536" w:type="dxa"/>
            <w:vAlign w:val="center"/>
          </w:tcPr>
          <w:p w14:paraId="32A03680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</w:p>
        </w:tc>
      </w:tr>
      <w:tr w:rsidR="004C1060" w:rsidRPr="003B6D28" w14:paraId="58060D4F" w14:textId="77777777" w:rsidTr="004C1060">
        <w:tc>
          <w:tcPr>
            <w:tcW w:w="10631" w:type="dxa"/>
            <w:gridSpan w:val="2"/>
            <w:vAlign w:val="center"/>
          </w:tcPr>
          <w:p w14:paraId="052E3078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  <w:r w:rsidRPr="003B6D28">
              <w:rPr>
                <w:rFonts w:ascii="Arial" w:hAnsi="Arial" w:cs="Arial"/>
                <w:b/>
              </w:rPr>
              <w:t>Do you have any unspent RADF money?</w:t>
            </w:r>
            <w:r w:rsidRPr="003B6D28">
              <w:rPr>
                <w:rFonts w:ascii="Arial" w:hAnsi="Arial" w:cs="Arial"/>
              </w:rPr>
              <w:tab/>
              <w:t xml:space="preserve">                                 </w:t>
            </w:r>
            <w:r w:rsidRPr="00E41524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1524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E41524">
              <w:rPr>
                <w:rFonts w:ascii="Arial" w:hAnsi="Arial" w:cs="Arial"/>
                <w:color w:val="000000"/>
              </w:rPr>
              <w:fldChar w:fldCharType="end"/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 w:rsidRPr="00C84C56">
              <w:rPr>
                <w:rFonts w:ascii="Arial" w:hAnsi="Arial" w:cs="Arial"/>
              </w:rPr>
              <w:t>Yes</w:t>
            </w:r>
            <w:r>
              <w:rPr>
                <w:rFonts w:ascii="Arial" w:hAnsi="Arial" w:cs="Arial"/>
              </w:rPr>
              <w:t xml:space="preserve">        </w:t>
            </w:r>
            <w:r w:rsidRPr="003B6D28">
              <w:rPr>
                <w:rFonts w:ascii="Arial" w:hAnsi="Arial" w:cs="Arial"/>
              </w:rPr>
              <w:t xml:space="preserve"> </w:t>
            </w:r>
            <w:r w:rsidRPr="00E41524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1524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E41524">
              <w:rPr>
                <w:rFonts w:ascii="Arial" w:hAnsi="Arial" w:cs="Arial"/>
                <w:color w:val="000000"/>
              </w:rPr>
              <w:fldChar w:fldCharType="end"/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 w:rsidRPr="003B6D28">
              <w:rPr>
                <w:rFonts w:ascii="Arial" w:hAnsi="Arial" w:cs="Arial"/>
              </w:rPr>
              <w:t>No</w:t>
            </w:r>
          </w:p>
        </w:tc>
      </w:tr>
      <w:tr w:rsidR="004C1060" w:rsidRPr="003B6D28" w14:paraId="68D133EB" w14:textId="77777777" w:rsidTr="004C1060">
        <w:tc>
          <w:tcPr>
            <w:tcW w:w="10631" w:type="dxa"/>
            <w:gridSpan w:val="2"/>
            <w:vAlign w:val="center"/>
          </w:tcPr>
          <w:p w14:paraId="7B3985DC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If Yes</w:t>
            </w:r>
            <w:r w:rsidRPr="003B6D28">
              <w:rPr>
                <w:rFonts w:ascii="Arial" w:hAnsi="Arial" w:cs="Arial"/>
                <w:b/>
              </w:rPr>
              <w:t xml:space="preserve"> - have you returned the unspent RADF money?</w:t>
            </w:r>
          </w:p>
        </w:tc>
      </w:tr>
      <w:tr w:rsidR="004C1060" w:rsidRPr="003B6D28" w14:paraId="6C2C87F0" w14:textId="77777777" w:rsidTr="004C1060">
        <w:tc>
          <w:tcPr>
            <w:tcW w:w="10631" w:type="dxa"/>
            <w:gridSpan w:val="2"/>
            <w:vAlign w:val="center"/>
          </w:tcPr>
          <w:p w14:paraId="3CC1A6E6" w14:textId="77777777" w:rsidR="004C1060" w:rsidRPr="003B6D28" w:rsidRDefault="004C1060" w:rsidP="00B16680">
            <w:pPr>
              <w:tabs>
                <w:tab w:val="left" w:pos="360"/>
              </w:tabs>
              <w:spacing w:before="60" w:after="60" w:line="240" w:lineRule="auto"/>
              <w:ind w:left="1735" w:hanging="1015"/>
              <w:rPr>
                <w:rFonts w:ascii="Arial" w:hAnsi="Arial" w:cs="Arial"/>
              </w:rPr>
            </w:pPr>
            <w:r w:rsidRPr="00E41524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1524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E41524">
              <w:rPr>
                <w:rFonts w:ascii="Arial" w:hAnsi="Arial" w:cs="Arial"/>
                <w:color w:val="000000"/>
              </w:rPr>
              <w:fldChar w:fldCharType="end"/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 w:rsidRPr="003B6D28">
              <w:rPr>
                <w:rFonts w:ascii="Arial" w:hAnsi="Arial" w:cs="Arial"/>
              </w:rPr>
              <w:t xml:space="preserve"> </w:t>
            </w:r>
            <w:r w:rsidRPr="003B6D28">
              <w:rPr>
                <w:rFonts w:ascii="Arial" w:hAnsi="Arial" w:cs="Arial"/>
                <w:b/>
              </w:rPr>
              <w:t>Yes -</w:t>
            </w:r>
            <w:r w:rsidRPr="003B6D28">
              <w:rPr>
                <w:rFonts w:ascii="Arial" w:hAnsi="Arial" w:cs="Arial"/>
              </w:rPr>
              <w:t xml:space="preserve"> I have attached with this Outcome Report all documents relating to the return of unspent </w:t>
            </w:r>
            <w:r>
              <w:rPr>
                <w:rFonts w:ascii="Arial" w:hAnsi="Arial" w:cs="Arial"/>
              </w:rPr>
              <w:t xml:space="preserve">  </w:t>
            </w:r>
            <w:r w:rsidRPr="003B6D28">
              <w:rPr>
                <w:rFonts w:ascii="Arial" w:hAnsi="Arial" w:cs="Arial"/>
              </w:rPr>
              <w:t xml:space="preserve">RADF money and copies of the documents outlining this transaction. </w:t>
            </w:r>
          </w:p>
        </w:tc>
      </w:tr>
      <w:tr w:rsidR="004C1060" w:rsidRPr="003B6D28" w14:paraId="47CECC79" w14:textId="77777777" w:rsidTr="004C1060">
        <w:tc>
          <w:tcPr>
            <w:tcW w:w="10631" w:type="dxa"/>
            <w:gridSpan w:val="2"/>
            <w:vAlign w:val="center"/>
          </w:tcPr>
          <w:p w14:paraId="0367FFD9" w14:textId="0CE848CC" w:rsidR="004C1060" w:rsidRPr="003B6D28" w:rsidRDefault="004C1060" w:rsidP="00B16680">
            <w:pPr>
              <w:tabs>
                <w:tab w:val="left" w:pos="360"/>
              </w:tabs>
              <w:spacing w:before="60" w:after="60" w:line="240" w:lineRule="auto"/>
              <w:ind w:left="1593" w:hanging="850"/>
              <w:rPr>
                <w:rFonts w:ascii="Arial" w:hAnsi="Arial" w:cs="Arial"/>
              </w:rPr>
            </w:pPr>
            <w:r w:rsidRPr="00E41524">
              <w:rPr>
                <w:rFonts w:ascii="Arial" w:hAnsi="Arial" w:cs="Arial"/>
                <w:color w:val="00000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41524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AE2B21">
              <w:rPr>
                <w:rFonts w:ascii="Arial" w:hAnsi="Arial" w:cs="Arial"/>
                <w:color w:val="000000"/>
              </w:rPr>
            </w:r>
            <w:r w:rsidR="00AE2B21">
              <w:rPr>
                <w:rFonts w:ascii="Arial" w:hAnsi="Arial" w:cs="Arial"/>
                <w:color w:val="000000"/>
              </w:rPr>
              <w:fldChar w:fldCharType="separate"/>
            </w:r>
            <w:r w:rsidRPr="00E41524">
              <w:rPr>
                <w:rFonts w:ascii="Arial" w:hAnsi="Arial" w:cs="Arial"/>
                <w:color w:val="000000"/>
              </w:rPr>
              <w:fldChar w:fldCharType="end"/>
            </w:r>
            <w:r>
              <w:rPr>
                <w:rFonts w:ascii="Arial" w:hAnsi="Arial" w:cs="Arial"/>
              </w:rPr>
              <w:t xml:space="preserve">  </w:t>
            </w:r>
            <w:r w:rsidRPr="003B6D28">
              <w:rPr>
                <w:rFonts w:ascii="Arial" w:hAnsi="Arial" w:cs="Arial"/>
                <w:b/>
              </w:rPr>
              <w:t xml:space="preserve"> No </w:t>
            </w:r>
            <w:r w:rsidRPr="003B6D28">
              <w:rPr>
                <w:rFonts w:ascii="Arial" w:hAnsi="Arial" w:cs="Arial"/>
              </w:rPr>
              <w:t xml:space="preserve">- Please contact your Council and inform them of the unspent RADF </w:t>
            </w:r>
            <w:r>
              <w:rPr>
                <w:rFonts w:ascii="Arial" w:hAnsi="Arial" w:cs="Arial"/>
              </w:rPr>
              <w:t xml:space="preserve">money. </w:t>
            </w:r>
            <w:r w:rsidRPr="003B6D28">
              <w:rPr>
                <w:rFonts w:ascii="Arial" w:hAnsi="Arial" w:cs="Arial"/>
              </w:rPr>
              <w:t>Remember that failure to do so may affect your future applications to the program.</w:t>
            </w:r>
          </w:p>
        </w:tc>
      </w:tr>
    </w:tbl>
    <w:p w14:paraId="638710FA" w14:textId="77777777" w:rsidR="004C1060" w:rsidRDefault="004C1060" w:rsidP="004C1060">
      <w:pPr>
        <w:spacing w:before="120" w:after="120" w:line="240" w:lineRule="auto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04"/>
        <w:gridCol w:w="5386"/>
        <w:gridCol w:w="3969"/>
      </w:tblGrid>
      <w:tr w:rsidR="004C1060" w:rsidRPr="003B6D28" w14:paraId="41A433FF" w14:textId="77777777" w:rsidTr="00B16680">
        <w:trPr>
          <w:jc w:val="center"/>
        </w:trPr>
        <w:tc>
          <w:tcPr>
            <w:tcW w:w="10659" w:type="dxa"/>
            <w:gridSpan w:val="3"/>
            <w:shd w:val="clear" w:color="auto" w:fill="000000"/>
          </w:tcPr>
          <w:p w14:paraId="4FA32A8D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  <w:r w:rsidRPr="003B6D28">
              <w:rPr>
                <w:rFonts w:ascii="Arial" w:hAnsi="Arial" w:cs="Arial"/>
                <w:b/>
              </w:rPr>
              <w:t xml:space="preserve">Declaration </w:t>
            </w:r>
          </w:p>
        </w:tc>
      </w:tr>
      <w:tr w:rsidR="004C1060" w:rsidRPr="003B6D28" w14:paraId="5300EBDC" w14:textId="77777777" w:rsidTr="00B16680">
        <w:trPr>
          <w:trHeight w:val="2298"/>
          <w:jc w:val="center"/>
        </w:trPr>
        <w:tc>
          <w:tcPr>
            <w:tcW w:w="10659" w:type="dxa"/>
            <w:gridSpan w:val="3"/>
          </w:tcPr>
          <w:p w14:paraId="536B9022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Declaration by funding recipient:</w:t>
            </w:r>
          </w:p>
          <w:p w14:paraId="608541AA" w14:textId="77777777" w:rsidR="004C1060" w:rsidRPr="003B6D28" w:rsidRDefault="004C1060" w:rsidP="004C1060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I certify that the funding I received was used for the approved purposes and on the terms and conditions set out</w:t>
            </w:r>
            <w:r>
              <w:rPr>
                <w:rFonts w:ascii="Arial" w:hAnsi="Arial" w:cs="Arial"/>
                <w:b/>
              </w:rPr>
              <w:t xml:space="preserve"> in the grant/funding agreement.</w:t>
            </w:r>
          </w:p>
          <w:p w14:paraId="73350460" w14:textId="77777777" w:rsidR="004C1060" w:rsidRPr="003B6D28" w:rsidRDefault="004C1060" w:rsidP="004C1060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 xml:space="preserve">I certify that to the best of my knowledge, information detailed in </w:t>
            </w:r>
            <w:r>
              <w:rPr>
                <w:rFonts w:ascii="Arial" w:hAnsi="Arial" w:cs="Arial"/>
                <w:b/>
              </w:rPr>
              <w:t>this report is true and correct.</w:t>
            </w:r>
          </w:p>
          <w:p w14:paraId="53F5CD1C" w14:textId="77777777" w:rsidR="004C1060" w:rsidRPr="003B6D28" w:rsidRDefault="004C1060" w:rsidP="004C1060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>I understand I may be asked to provide the Council with additional information on the funded activity</w:t>
            </w:r>
            <w:r>
              <w:rPr>
                <w:rFonts w:ascii="Arial" w:hAnsi="Arial" w:cs="Arial"/>
                <w:b/>
              </w:rPr>
              <w:t>.</w:t>
            </w:r>
            <w:r w:rsidRPr="003B6D28">
              <w:rPr>
                <w:rFonts w:ascii="Arial" w:hAnsi="Arial" w:cs="Arial"/>
                <w:b/>
              </w:rPr>
              <w:t xml:space="preserve"> </w:t>
            </w:r>
          </w:p>
          <w:p w14:paraId="17CA9D4A" w14:textId="77777777" w:rsidR="004C1060" w:rsidRPr="003B6D28" w:rsidRDefault="004C1060" w:rsidP="004C1060">
            <w:pPr>
              <w:pStyle w:val="ListParagraph"/>
              <w:numPr>
                <w:ilvl w:val="0"/>
                <w:numId w:val="1"/>
              </w:numPr>
              <w:spacing w:before="60" w:after="60" w:line="240" w:lineRule="auto"/>
              <w:contextualSpacing w:val="0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b/>
              </w:rPr>
              <w:t xml:space="preserve">I understand that the Council and RADF Committee may share this outcome report with Arts Queensland as an example of good practice. </w:t>
            </w:r>
          </w:p>
        </w:tc>
      </w:tr>
      <w:tr w:rsidR="004C1060" w:rsidRPr="003B6D28" w14:paraId="771AAE5A" w14:textId="77777777" w:rsidTr="00B16680">
        <w:trPr>
          <w:jc w:val="center"/>
        </w:trPr>
        <w:tc>
          <w:tcPr>
            <w:tcW w:w="10659" w:type="dxa"/>
            <w:gridSpan w:val="3"/>
            <w:tcBorders>
              <w:bottom w:val="nil"/>
            </w:tcBorders>
          </w:tcPr>
          <w:p w14:paraId="656537CD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 w:rsidRPr="003B6D28">
              <w:rPr>
                <w:rFonts w:ascii="Arial" w:hAnsi="Arial" w:cs="Arial"/>
                <w:sz w:val="16"/>
                <w:szCs w:val="16"/>
              </w:rPr>
              <w:t>If you are under 18 years, your legal guardian must also sign this outcome report</w:t>
            </w:r>
          </w:p>
        </w:tc>
      </w:tr>
      <w:tr w:rsidR="004C1060" w:rsidRPr="003B6D28" w14:paraId="388D1A03" w14:textId="77777777" w:rsidTr="00B16680">
        <w:trPr>
          <w:jc w:val="center"/>
        </w:trPr>
        <w:tc>
          <w:tcPr>
            <w:tcW w:w="1304" w:type="dxa"/>
            <w:tcBorders>
              <w:bottom w:val="nil"/>
              <w:right w:val="nil"/>
            </w:tcBorders>
            <w:vAlign w:val="center"/>
          </w:tcPr>
          <w:p w14:paraId="559FAEB3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</w:t>
            </w:r>
            <w:r w:rsidRPr="003B6D28">
              <w:rPr>
                <w:rFonts w:ascii="Arial" w:hAnsi="Arial" w:cs="Arial"/>
                <w:b/>
              </w:rPr>
              <w:t>ignature:</w:t>
            </w:r>
          </w:p>
        </w:tc>
        <w:tc>
          <w:tcPr>
            <w:tcW w:w="5386" w:type="dxa"/>
            <w:tcBorders>
              <w:left w:val="nil"/>
              <w:bottom w:val="nil"/>
              <w:right w:val="nil"/>
            </w:tcBorders>
            <w:vAlign w:val="center"/>
          </w:tcPr>
          <w:p w14:paraId="69FDFA8B" w14:textId="77777777" w:rsidR="004C1060" w:rsidRDefault="004C1060" w:rsidP="00B16680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14:paraId="4F818774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69" w:type="dxa"/>
            <w:tcBorders>
              <w:left w:val="nil"/>
              <w:bottom w:val="nil"/>
            </w:tcBorders>
            <w:vAlign w:val="center"/>
          </w:tcPr>
          <w:p w14:paraId="373648A1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  <w:sz w:val="16"/>
                <w:szCs w:val="16"/>
              </w:rPr>
            </w:pPr>
            <w:r w:rsidRPr="003B6D28">
              <w:rPr>
                <w:rFonts w:ascii="Arial" w:hAnsi="Arial" w:cs="Arial"/>
                <w:b/>
              </w:rPr>
              <w:t>Date:</w:t>
            </w:r>
          </w:p>
        </w:tc>
      </w:tr>
      <w:tr w:rsidR="004C1060" w:rsidRPr="003B6D28" w14:paraId="5F209AF6" w14:textId="77777777" w:rsidTr="00B16680">
        <w:trPr>
          <w:jc w:val="center"/>
        </w:trPr>
        <w:tc>
          <w:tcPr>
            <w:tcW w:w="10659" w:type="dxa"/>
            <w:gridSpan w:val="3"/>
          </w:tcPr>
          <w:p w14:paraId="182BB08C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  <w:r w:rsidRPr="003B6D28">
              <w:rPr>
                <w:rFonts w:ascii="Arial" w:hAnsi="Arial" w:cs="Arial"/>
                <w:b/>
              </w:rPr>
              <w:lastRenderedPageBreak/>
              <w:t>Name in full:</w:t>
            </w:r>
          </w:p>
        </w:tc>
      </w:tr>
      <w:tr w:rsidR="004C1060" w:rsidRPr="003B6D28" w14:paraId="091FBF52" w14:textId="77777777" w:rsidTr="00B16680">
        <w:trPr>
          <w:jc w:val="center"/>
        </w:trPr>
        <w:tc>
          <w:tcPr>
            <w:tcW w:w="10659" w:type="dxa"/>
            <w:gridSpan w:val="3"/>
          </w:tcPr>
          <w:p w14:paraId="00E5C0BD" w14:textId="77777777" w:rsidR="004C1060" w:rsidRPr="003B6D28" w:rsidRDefault="004C1060" w:rsidP="00B16680">
            <w:pPr>
              <w:spacing w:before="60" w:after="60" w:line="240" w:lineRule="auto"/>
              <w:rPr>
                <w:rFonts w:ascii="Arial" w:hAnsi="Arial" w:cs="Arial"/>
              </w:rPr>
            </w:pPr>
            <w:r w:rsidRPr="003B6D28">
              <w:rPr>
                <w:rFonts w:ascii="Arial" w:hAnsi="Arial" w:cs="Arial"/>
                <w:b/>
              </w:rPr>
              <w:t xml:space="preserve">Position in group or organisation: </w:t>
            </w:r>
            <w:r w:rsidRPr="003B6D28">
              <w:rPr>
                <w:rFonts w:ascii="Arial" w:hAnsi="Arial" w:cs="Arial"/>
                <w:sz w:val="16"/>
                <w:szCs w:val="16"/>
              </w:rPr>
              <w:t>(if relevant)</w:t>
            </w:r>
          </w:p>
        </w:tc>
      </w:tr>
      <w:bookmarkEnd w:id="1"/>
    </w:tbl>
    <w:p w14:paraId="3A484BA7" w14:textId="77777777" w:rsidR="004C1060" w:rsidRPr="007F667C" w:rsidRDefault="004C1060" w:rsidP="00457313">
      <w:pPr>
        <w:rPr>
          <w:rFonts w:ascii="Arial" w:hAnsi="Arial" w:cs="Arial"/>
        </w:rPr>
      </w:pPr>
    </w:p>
    <w:sectPr w:rsidR="004C1060" w:rsidRPr="007F667C" w:rsidSect="00457313">
      <w:headerReference w:type="even" r:id="rId7"/>
      <w:headerReference w:type="default" r:id="rId8"/>
      <w:footerReference w:type="default" r:id="rId9"/>
      <w:pgSz w:w="11900" w:h="16840"/>
      <w:pgMar w:top="2552" w:right="418" w:bottom="1440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BE8BC15" w14:textId="77777777" w:rsidR="004773B7" w:rsidRDefault="004773B7" w:rsidP="00A077F8">
      <w:r>
        <w:separator/>
      </w:r>
    </w:p>
  </w:endnote>
  <w:endnote w:type="continuationSeparator" w:id="0">
    <w:p w14:paraId="5DD7A8B7" w14:textId="77777777" w:rsidR="004773B7" w:rsidRDefault="004773B7" w:rsidP="00A07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9BB6E" w14:textId="77777777" w:rsidR="00A077F8" w:rsidRDefault="00A26F86" w:rsidP="00942A49">
    <w:pPr>
      <w:pStyle w:val="Footer"/>
      <w:ind w:left="-624"/>
    </w:pPr>
    <w:r>
      <w:rPr>
        <w:noProof/>
        <w:lang w:eastAsia="en-AU"/>
      </w:rPr>
      <w:drawing>
        <wp:inline distT="0" distB="0" distL="0" distR="0" wp14:anchorId="74B0A6BE" wp14:editId="37F9BB03">
          <wp:extent cx="7591425" cy="7226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6298 SRC 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4777" cy="72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008DE9" w14:textId="77777777" w:rsidR="004773B7" w:rsidRDefault="004773B7" w:rsidP="00A077F8">
      <w:r>
        <w:separator/>
      </w:r>
    </w:p>
  </w:footnote>
  <w:footnote w:type="continuationSeparator" w:id="0">
    <w:p w14:paraId="38B58DCC" w14:textId="77777777" w:rsidR="004773B7" w:rsidRDefault="004773B7" w:rsidP="00A07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1423AF" w14:textId="77777777" w:rsidR="0007316D" w:rsidRDefault="006606D2" w:rsidP="00CE58E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7316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6BEF">
      <w:rPr>
        <w:rStyle w:val="PageNumber"/>
        <w:noProof/>
      </w:rPr>
      <w:t>1</w:t>
    </w:r>
    <w:r>
      <w:rPr>
        <w:rStyle w:val="PageNumber"/>
      </w:rPr>
      <w:fldChar w:fldCharType="end"/>
    </w:r>
  </w:p>
  <w:p w14:paraId="11A99E22" w14:textId="77777777" w:rsidR="0007316D" w:rsidRDefault="0007316D" w:rsidP="0007316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1C46B9" w14:textId="77777777" w:rsidR="0007316D" w:rsidRDefault="006606D2" w:rsidP="0007316D">
    <w:pPr>
      <w:pStyle w:val="Header"/>
      <w:framePr w:wrap="around" w:vAnchor="text" w:hAnchor="page" w:x="11341" w:y="204"/>
      <w:rPr>
        <w:rStyle w:val="PageNumber"/>
      </w:rPr>
    </w:pPr>
    <w:r>
      <w:rPr>
        <w:rStyle w:val="PageNumber"/>
      </w:rPr>
      <w:fldChar w:fldCharType="begin"/>
    </w:r>
    <w:r w:rsidR="0007316D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01756">
      <w:rPr>
        <w:rStyle w:val="PageNumber"/>
        <w:noProof/>
      </w:rPr>
      <w:t>1</w:t>
    </w:r>
    <w:r>
      <w:rPr>
        <w:rStyle w:val="PageNumber"/>
      </w:rPr>
      <w:fldChar w:fldCharType="end"/>
    </w:r>
  </w:p>
  <w:p w14:paraId="04D1D7D7" w14:textId="77777777" w:rsidR="00A077F8" w:rsidRDefault="00301756" w:rsidP="00457313">
    <w:pPr>
      <w:pStyle w:val="Header"/>
      <w:ind w:left="-567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B7CAC9" wp14:editId="7A5EE5B1">
              <wp:simplePos x="0" y="0"/>
              <wp:positionH relativeFrom="column">
                <wp:posOffset>2970530</wp:posOffset>
              </wp:positionH>
              <wp:positionV relativeFrom="paragraph">
                <wp:posOffset>538480</wp:posOffset>
              </wp:positionV>
              <wp:extent cx="3657600" cy="9144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576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91387" w14:textId="77777777" w:rsidR="004C1060" w:rsidRDefault="004C1060" w:rsidP="004C106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Outcome R</w:t>
                          </w:r>
                          <w:r w:rsidRPr="00BF5027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eport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- P</w:t>
                          </w:r>
                          <w:r w:rsidRPr="00BF5027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rofessional / </w:t>
                          </w: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</w:t>
                          </w:r>
                          <w:r w:rsidRPr="00BF5027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areer</w:t>
                          </w:r>
                          <w:r w:rsidRPr="007853C9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</w:t>
                          </w:r>
                          <w:r w:rsidRPr="00C3544D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Development </w:t>
                          </w:r>
                        </w:p>
                        <w:p w14:paraId="2E4ED3A6" w14:textId="77777777" w:rsidR="004C1060" w:rsidRPr="00BF5027" w:rsidRDefault="004C1060" w:rsidP="004C1060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Regional Arts Development Fund</w:t>
                          </w:r>
                        </w:p>
                        <w:p w14:paraId="028842D4" w14:textId="77777777" w:rsidR="00A077F8" w:rsidRPr="00BD5FBF" w:rsidRDefault="00A077F8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B7CAC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33.9pt;margin-top:42.4pt;width:4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" filled="f" stroked="f">
              <v:textbox>
                <w:txbxContent>
                  <w:p w14:paraId="02591387" w14:textId="77777777" w:rsidR="004C1060" w:rsidRDefault="004C1060" w:rsidP="004C106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Outcome R</w:t>
                    </w:r>
                    <w:r w:rsidRPr="00BF5027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eport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- P</w:t>
                    </w:r>
                    <w:r w:rsidRPr="00BF5027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rofessional / </w:t>
                    </w: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</w:t>
                    </w:r>
                    <w:r w:rsidRPr="00BF5027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areer</w:t>
                    </w:r>
                    <w:r w:rsidRPr="007853C9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</w:t>
                    </w:r>
                    <w:r w:rsidRPr="00C3544D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Development </w:t>
                    </w:r>
                  </w:p>
                  <w:p w14:paraId="2E4ED3A6" w14:textId="77777777" w:rsidR="004C1060" w:rsidRPr="00BF5027" w:rsidRDefault="004C1060" w:rsidP="004C1060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Regional Arts Development Fund</w:t>
                    </w:r>
                  </w:p>
                  <w:p w14:paraId="028842D4" w14:textId="77777777" w:rsidR="00A077F8" w:rsidRPr="00BD5FBF" w:rsidRDefault="00A077F8">
                    <w:pPr>
                      <w:rPr>
                        <w:rFonts w:ascii="Arial" w:hAnsi="Arial" w:cs="Arial"/>
                      </w:rPr>
                    </w:pPr>
                  </w:p>
                </w:txbxContent>
              </v:textbox>
            </v:shape>
          </w:pict>
        </mc:Fallback>
      </mc:AlternateContent>
    </w:r>
    <w:r w:rsidR="003252D8">
      <w:rPr>
        <w:noProof/>
        <w:lang w:eastAsia="en-AU"/>
      </w:rPr>
      <w:drawing>
        <wp:inline distT="0" distB="0" distL="0" distR="0" wp14:anchorId="346B62B5" wp14:editId="16B68FA0">
          <wp:extent cx="7593135" cy="1481454"/>
          <wp:effectExtent l="0" t="0" r="190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6298 SRC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3135" cy="1481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A30397"/>
    <w:multiLevelType w:val="hybridMultilevel"/>
    <w:tmpl w:val="EF6CB0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58578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060"/>
    <w:rsid w:val="00037E43"/>
    <w:rsid w:val="0007316D"/>
    <w:rsid w:val="00153A24"/>
    <w:rsid w:val="001D3293"/>
    <w:rsid w:val="002821AE"/>
    <w:rsid w:val="002A024C"/>
    <w:rsid w:val="00301756"/>
    <w:rsid w:val="003252D8"/>
    <w:rsid w:val="003378BD"/>
    <w:rsid w:val="00360DE9"/>
    <w:rsid w:val="003C094E"/>
    <w:rsid w:val="003E308A"/>
    <w:rsid w:val="0044122F"/>
    <w:rsid w:val="00457313"/>
    <w:rsid w:val="004773B7"/>
    <w:rsid w:val="004C1060"/>
    <w:rsid w:val="005F32A6"/>
    <w:rsid w:val="006606D2"/>
    <w:rsid w:val="006C0091"/>
    <w:rsid w:val="00753F1B"/>
    <w:rsid w:val="007F667C"/>
    <w:rsid w:val="007F7739"/>
    <w:rsid w:val="00835E6E"/>
    <w:rsid w:val="00841583"/>
    <w:rsid w:val="008C4ABB"/>
    <w:rsid w:val="008D69E2"/>
    <w:rsid w:val="00942A49"/>
    <w:rsid w:val="00A077F8"/>
    <w:rsid w:val="00A26F86"/>
    <w:rsid w:val="00AE2B21"/>
    <w:rsid w:val="00B85EDE"/>
    <w:rsid w:val="00BD5FBF"/>
    <w:rsid w:val="00C933B7"/>
    <w:rsid w:val="00CF01F8"/>
    <w:rsid w:val="00F26768"/>
    <w:rsid w:val="00FA1595"/>
    <w:rsid w:val="00FB6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BA9DC40"/>
  <w15:docId w15:val="{252E4449-CB96-430C-B2B2-AF8FC204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1060"/>
    <w:pPr>
      <w:spacing w:after="200" w:line="276" w:lineRule="auto"/>
    </w:pPr>
    <w:rPr>
      <w:rFonts w:ascii="Cambria" w:eastAsia="Cambria" w:hAnsi="Cambria" w:cs="Times New Roman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77F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77F8"/>
  </w:style>
  <w:style w:type="paragraph" w:styleId="Footer">
    <w:name w:val="footer"/>
    <w:basedOn w:val="Normal"/>
    <w:link w:val="FooterChar"/>
    <w:uiPriority w:val="99"/>
    <w:unhideWhenUsed/>
    <w:rsid w:val="00A077F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77F8"/>
  </w:style>
  <w:style w:type="paragraph" w:styleId="BalloonText">
    <w:name w:val="Balloon Text"/>
    <w:basedOn w:val="Normal"/>
    <w:link w:val="BalloonTextChar"/>
    <w:uiPriority w:val="99"/>
    <w:semiHidden/>
    <w:unhideWhenUsed/>
    <w:rsid w:val="00A077F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7F8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7316D"/>
  </w:style>
  <w:style w:type="paragraph" w:styleId="ListParagraph">
    <w:name w:val="List Paragraph"/>
    <w:basedOn w:val="Normal"/>
    <w:uiPriority w:val="34"/>
    <w:qFormat/>
    <w:rsid w:val="004C10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templates\Form%20Template%20-%20Portrait%20forma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Form Template - Portrait format.dotx</Template>
  <TotalTime>0</TotalTime>
  <Pages>4</Pages>
  <Words>649</Words>
  <Characters>3701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Smith</dc:creator>
  <cp:lastModifiedBy>Caroline Smith</cp:lastModifiedBy>
  <cp:revision>2</cp:revision>
  <cp:lastPrinted>2014-08-26T00:34:00Z</cp:lastPrinted>
  <dcterms:created xsi:type="dcterms:W3CDTF">2024-06-28T01:15:00Z</dcterms:created>
  <dcterms:modified xsi:type="dcterms:W3CDTF">2024-06-28T01:15:00Z</dcterms:modified>
</cp:coreProperties>
</file>